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22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34"/>
        <w:gridCol w:w="7837"/>
      </w:tblGrid>
      <w:tr w:rsidR="00977F0E" w14:paraId="628A8057" w14:textId="77777777" w:rsidTr="006A5ED9">
        <w:trPr>
          <w:trHeight w:val="14343"/>
        </w:trPr>
        <w:tc>
          <w:tcPr>
            <w:tcW w:w="4378" w:type="dxa"/>
            <w:shd w:val="clear" w:color="auto" w:fill="F2F2F2" w:themeFill="background1" w:themeFillShade="F2"/>
            <w:tcMar>
              <w:top w:w="284" w:type="dxa"/>
              <w:left w:w="312" w:type="dxa"/>
              <w:bottom w:w="284" w:type="dxa"/>
              <w:right w:w="312" w:type="dxa"/>
            </w:tcMar>
          </w:tcPr>
          <w:tbl>
            <w:tblPr>
              <w:tblStyle w:val="TableGrid"/>
              <w:tblpPr w:leftFromText="180" w:rightFromText="180" w:vertAnchor="text" w:horzAnchor="margin" w:tblpXSpec="center" w:tblpY="160"/>
              <w:tblOverlap w:val="never"/>
              <w:tblW w:w="381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9"/>
              <w:gridCol w:w="3311"/>
            </w:tblGrid>
            <w:tr w:rsidR="00003864" w14:paraId="5B69B205" w14:textId="77777777" w:rsidTr="000E4DF1">
              <w:trPr>
                <w:cantSplit/>
                <w:trHeight w:val="2211"/>
              </w:trPr>
              <w:tc>
                <w:tcPr>
                  <w:tcW w:w="3810" w:type="dxa"/>
                  <w:gridSpan w:val="2"/>
                  <w:shd w:val="clear" w:color="auto" w:fill="auto"/>
                </w:tcPr>
                <w:p w14:paraId="700DC5C9" w14:textId="77777777" w:rsidR="00003864" w:rsidRDefault="00003864" w:rsidP="00003864">
                  <w:pPr>
                    <w:jc w:val="center"/>
                    <w:rPr>
                      <w:rFonts w:cstheme="minorHAnsi"/>
                      <w:b/>
                      <w:bCs/>
                      <w:color w:val="00AFAF"/>
                      <w:sz w:val="44"/>
                      <w:szCs w:val="44"/>
                    </w:rPr>
                  </w:pPr>
                  <w:r w:rsidRPr="00734052">
                    <w:rPr>
                      <w:rFonts w:ascii="Cambria" w:hAnsi="Cambria"/>
                      <w:noProof/>
                      <w:sz w:val="48"/>
                      <w:szCs w:val="48"/>
                    </w:rPr>
                    <w:drawing>
                      <wp:inline distT="0" distB="0" distL="0" distR="0" wp14:anchorId="58A81369" wp14:editId="6A963095">
                        <wp:extent cx="1536406" cy="1536406"/>
                        <wp:effectExtent l="0" t="0" r="0" b="0"/>
                        <wp:docPr id="31" name="Picture 31" descr="Use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9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36406" cy="153640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003864" w:rsidRPr="00734052" w14:paraId="10C8BED5" w14:textId="77777777" w:rsidTr="000E4DF1">
              <w:trPr>
                <w:cantSplit/>
                <w:trHeight w:val="567"/>
              </w:trPr>
              <w:tc>
                <w:tcPr>
                  <w:tcW w:w="3810" w:type="dxa"/>
                  <w:gridSpan w:val="2"/>
                  <w:shd w:val="clear" w:color="auto" w:fill="auto"/>
                  <w:tcMar>
                    <w:top w:w="142" w:type="dxa"/>
                    <w:bottom w:w="142" w:type="dxa"/>
                  </w:tcMar>
                  <w:vAlign w:val="center"/>
                </w:tcPr>
                <w:tbl>
                  <w:tblPr>
                    <w:tblStyle w:val="TableGrid"/>
                    <w:tblW w:w="3653" w:type="pct"/>
                    <w:tblInd w:w="46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556"/>
                    <w:gridCol w:w="2131"/>
                  </w:tblGrid>
                  <w:tr w:rsidR="00003864" w14:paraId="59532378" w14:textId="77777777" w:rsidTr="000E4DF1">
                    <w:trPr>
                      <w:trHeight w:val="340"/>
                    </w:trPr>
                    <w:tc>
                      <w:tcPr>
                        <w:tcW w:w="1078" w:type="pct"/>
                      </w:tcPr>
                      <w:p w14:paraId="00DF495B" w14:textId="77777777" w:rsidR="00003864" w:rsidRDefault="00003864" w:rsidP="00003864">
                        <w:pPr>
                          <w:rPr>
                            <w:rFonts w:ascii="Cambria" w:hAnsi="Cambria"/>
                            <w:noProof/>
                            <w:sz w:val="48"/>
                            <w:szCs w:val="48"/>
                          </w:rPr>
                        </w:pPr>
                        <w:r>
                          <w:rPr>
                            <w:rFonts w:ascii="Cambria" w:hAnsi="Cambria"/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1565368B" wp14:editId="66EA3AA6">
                              <wp:extent cx="216000" cy="216000"/>
                              <wp:effectExtent l="0" t="0" r="0" b="0"/>
                              <wp:docPr id="193" name="Graphic 193" descr="Envelop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5" name="HeadWithGears.svg"/>
                                      <pic:cNvPicPr/>
                                    </pic:nvPicPr>
                                    <pic:blipFill>
                                      <a:blip r:embed="rId1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  <a:ext uri="{96DAC541-7B7A-43D3-8B79-37D633B846F1}">
                                            <asvg:svgBlip xmlns:asvg="http://schemas.microsoft.com/office/drawing/2016/SVG/main" r:embed="rId11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16000" cy="2160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3922" w:type="pct"/>
                        <w:vAlign w:val="center"/>
                      </w:tcPr>
                      <w:p w14:paraId="110DCBE1" w14:textId="0A61BA8D" w:rsidR="00003864" w:rsidRPr="00954FD5" w:rsidRDefault="008314F7" w:rsidP="00003864">
                        <w:pPr>
                          <w:rPr>
                            <w:rFonts w:ascii="Arial Black" w:hAnsi="Arial Black"/>
                            <w:noProof/>
                            <w:sz w:val="20"/>
                            <w:szCs w:val="20"/>
                          </w:rPr>
                        </w:pPr>
                        <w:r>
                          <w:rPr>
                            <w:rStyle w:val="Hyperlink"/>
                            <w:rFonts w:ascii="Arial Black" w:hAnsi="Arial Black"/>
                            <w:noProof/>
                            <w:color w:val="auto"/>
                            <w:sz w:val="20"/>
                            <w:szCs w:val="20"/>
                            <w:u w:val="none"/>
                          </w:rPr>
                          <w:t>Name</w:t>
                        </w:r>
                        <w:r w:rsidR="00003864" w:rsidRPr="00954FD5">
                          <w:rPr>
                            <w:rStyle w:val="Hyperlink"/>
                            <w:rFonts w:ascii="Arial Black" w:hAnsi="Arial Black"/>
                            <w:noProof/>
                            <w:color w:val="auto"/>
                            <w:sz w:val="20"/>
                            <w:szCs w:val="20"/>
                            <w:u w:val="none"/>
                          </w:rPr>
                          <w:t>@</w:t>
                        </w:r>
                        <w:r>
                          <w:rPr>
                            <w:rStyle w:val="Hyperlink"/>
                            <w:rFonts w:ascii="Arial Black" w:hAnsi="Arial Black"/>
                            <w:noProof/>
                            <w:color w:val="auto"/>
                            <w:sz w:val="20"/>
                            <w:szCs w:val="20"/>
                            <w:u w:val="none"/>
                          </w:rPr>
                          <w:t>email</w:t>
                        </w:r>
                        <w:r w:rsidR="00003864" w:rsidRPr="00954FD5">
                          <w:rPr>
                            <w:rStyle w:val="Hyperlink"/>
                            <w:rFonts w:ascii="Arial Black" w:hAnsi="Arial Black"/>
                            <w:noProof/>
                            <w:color w:val="auto"/>
                            <w:sz w:val="20"/>
                            <w:szCs w:val="20"/>
                            <w:u w:val="none"/>
                          </w:rPr>
                          <w:t>.com</w:t>
                        </w:r>
                      </w:p>
                    </w:tc>
                  </w:tr>
                  <w:tr w:rsidR="00003864" w14:paraId="637FE2B4" w14:textId="77777777" w:rsidTr="000E4DF1">
                    <w:tc>
                      <w:tcPr>
                        <w:tcW w:w="1078" w:type="pct"/>
                      </w:tcPr>
                      <w:p w14:paraId="6584A8CB" w14:textId="77777777" w:rsidR="00003864" w:rsidRDefault="00003864" w:rsidP="00003864">
                        <w:pPr>
                          <w:rPr>
                            <w:rFonts w:ascii="Cambria" w:hAnsi="Cambria"/>
                            <w:noProof/>
                            <w:sz w:val="20"/>
                            <w:szCs w:val="20"/>
                          </w:rPr>
                        </w:pPr>
                        <w:r>
                          <w:rPr>
                            <w:rFonts w:ascii="Cambria" w:hAnsi="Cambria"/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42D8EF6F" wp14:editId="17665C34">
                              <wp:extent cx="216000" cy="216000"/>
                              <wp:effectExtent l="0" t="0" r="0" b="0"/>
                              <wp:docPr id="197" name="Graphic 197" descr="Link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5" name="HeadWithGears.svg"/>
                                      <pic:cNvPicPr/>
                                    </pic:nvPicPr>
                                    <pic:blipFill>
                                      <a:blip r:embed="rId12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  <a:ext uri="{96DAC541-7B7A-43D3-8B79-37D633B846F1}">
                                            <asvg:svgBlip xmlns:asvg="http://schemas.microsoft.com/office/drawing/2016/SVG/main" r:embed="rId13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16000" cy="2160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3922" w:type="pct"/>
                        <w:vAlign w:val="center"/>
                      </w:tcPr>
                      <w:p w14:paraId="2D4C4F03" w14:textId="3363CD6E" w:rsidR="00003864" w:rsidRPr="00954FD5" w:rsidRDefault="008314F7" w:rsidP="00003864">
                        <w:pPr>
                          <w:rPr>
                            <w:rFonts w:ascii="Arial Black" w:hAnsi="Arial Black"/>
                            <w:noProof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 Black" w:hAnsi="Arial Black"/>
                            <w:noProof/>
                            <w:sz w:val="20"/>
                            <w:szCs w:val="20"/>
                          </w:rPr>
                          <w:t>Portfolio</w:t>
                        </w:r>
                        <w:r w:rsidR="00003864" w:rsidRPr="00954FD5">
                          <w:rPr>
                            <w:rFonts w:ascii="Arial Black" w:hAnsi="Arial Black"/>
                            <w:noProof/>
                            <w:sz w:val="20"/>
                            <w:szCs w:val="20"/>
                          </w:rPr>
                          <w:t>.com</w:t>
                        </w:r>
                      </w:p>
                    </w:tc>
                  </w:tr>
                  <w:tr w:rsidR="00003864" w14:paraId="5A86FC2B" w14:textId="77777777" w:rsidTr="000E4DF1">
                    <w:tc>
                      <w:tcPr>
                        <w:tcW w:w="1078" w:type="pct"/>
                      </w:tcPr>
                      <w:p w14:paraId="3C291192" w14:textId="77777777" w:rsidR="00003864" w:rsidRDefault="00003864" w:rsidP="00003864">
                        <w:pPr>
                          <w:rPr>
                            <w:rFonts w:ascii="Cambria" w:hAnsi="Cambria"/>
                            <w:noProof/>
                            <w:sz w:val="20"/>
                            <w:szCs w:val="20"/>
                          </w:rPr>
                        </w:pPr>
                        <w:r>
                          <w:rPr>
                            <w:rFonts w:ascii="Cambria" w:hAnsi="Cambria"/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4CEBF96D" wp14:editId="13CCAFD4">
                              <wp:extent cx="216000" cy="216000"/>
                              <wp:effectExtent l="0" t="0" r="0" b="0"/>
                              <wp:docPr id="198" name="Graphic 198" descr="Marker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5" name="HeadWithGears.svg"/>
                                      <pic:cNvPicPr/>
                                    </pic:nvPicPr>
                                    <pic:blipFill>
                                      <a:blip r:embed="rId14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  <a:ext uri="{96DAC541-7B7A-43D3-8B79-37D633B846F1}">
                                            <asvg:svgBlip xmlns:asvg="http://schemas.microsoft.com/office/drawing/2016/SVG/main" r:embed="rId15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16000" cy="2160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3922" w:type="pct"/>
                        <w:vAlign w:val="center"/>
                      </w:tcPr>
                      <w:p w14:paraId="0E93E363" w14:textId="17FDF966" w:rsidR="00003864" w:rsidRPr="00954FD5" w:rsidRDefault="008314F7" w:rsidP="00003864">
                        <w:pPr>
                          <w:rPr>
                            <w:rFonts w:ascii="Arial Black" w:hAnsi="Arial Black"/>
                            <w:noProof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 Black" w:hAnsi="Arial Black"/>
                            <w:noProof/>
                            <w:sz w:val="20"/>
                            <w:szCs w:val="20"/>
                          </w:rPr>
                          <w:t>City</w:t>
                        </w:r>
                        <w:r w:rsidR="00003864" w:rsidRPr="00954FD5">
                          <w:rPr>
                            <w:rFonts w:ascii="Arial Black" w:hAnsi="Arial Black"/>
                            <w:noProof/>
                            <w:sz w:val="20"/>
                            <w:szCs w:val="20"/>
                          </w:rPr>
                          <w:t xml:space="preserve">, </w:t>
                        </w:r>
                        <w:r>
                          <w:rPr>
                            <w:rFonts w:ascii="Arial Black" w:hAnsi="Arial Black"/>
                            <w:noProof/>
                            <w:sz w:val="20"/>
                            <w:szCs w:val="20"/>
                          </w:rPr>
                          <w:t>Province</w:t>
                        </w:r>
                      </w:p>
                    </w:tc>
                  </w:tr>
                </w:tbl>
                <w:p w14:paraId="0784E819" w14:textId="77777777" w:rsidR="00003864" w:rsidRPr="00734052" w:rsidRDefault="00003864" w:rsidP="00003864">
                  <w:pPr>
                    <w:jc w:val="center"/>
                    <w:rPr>
                      <w:rFonts w:ascii="Cambria" w:hAnsi="Cambria"/>
                      <w:noProof/>
                      <w:sz w:val="48"/>
                      <w:szCs w:val="48"/>
                    </w:rPr>
                  </w:pPr>
                </w:p>
              </w:tc>
            </w:tr>
            <w:tr w:rsidR="00003864" w14:paraId="3E892DEB" w14:textId="77777777" w:rsidTr="000E4DF1">
              <w:trPr>
                <w:cantSplit/>
                <w:trHeight w:val="170"/>
              </w:trPr>
              <w:tc>
                <w:tcPr>
                  <w:tcW w:w="3810" w:type="dxa"/>
                  <w:gridSpan w:val="2"/>
                  <w:shd w:val="clear" w:color="auto" w:fill="auto"/>
                  <w:tcMar>
                    <w:top w:w="284" w:type="dxa"/>
                  </w:tcMar>
                  <w:vAlign w:val="center"/>
                </w:tcPr>
                <w:p w14:paraId="004DAA41" w14:textId="77777777" w:rsidR="00003864" w:rsidRPr="00682C3F" w:rsidRDefault="00003864" w:rsidP="00003864">
                  <w:pPr>
                    <w:jc w:val="center"/>
                    <w:rPr>
                      <w:rFonts w:cstheme="minorHAnsi"/>
                      <w:b/>
                      <w:bCs/>
                      <w:color w:val="FFC864"/>
                      <w:sz w:val="44"/>
                      <w:szCs w:val="44"/>
                    </w:rPr>
                  </w:pPr>
                  <w:r w:rsidRPr="00682C3F">
                    <w:rPr>
                      <w:rFonts w:cstheme="minorHAnsi"/>
                      <w:b/>
                      <w:bCs/>
                      <w:color w:val="FFC864"/>
                      <w:sz w:val="44"/>
                      <w:szCs w:val="44"/>
                    </w:rPr>
                    <w:t xml:space="preserve">̶ ̶ ̶ ̶ ̶ ̶ ̶ ̶ </w:t>
                  </w:r>
                  <w:proofErr w:type="gramStart"/>
                  <w:r w:rsidRPr="00682C3F">
                    <w:rPr>
                      <w:rFonts w:cstheme="minorHAnsi"/>
                      <w:b/>
                      <w:bCs/>
                      <w:color w:val="FFC864"/>
                      <w:sz w:val="44"/>
                      <w:szCs w:val="44"/>
                    </w:rPr>
                    <w:t xml:space="preserve">̶  </w:t>
                  </w:r>
                  <w:r w:rsidRPr="00FD310E">
                    <w:rPr>
                      <w:rFonts w:cstheme="minorHAnsi"/>
                      <w:b/>
                      <w:bCs/>
                      <w:sz w:val="44"/>
                      <w:szCs w:val="44"/>
                    </w:rPr>
                    <w:t>PROFILE</w:t>
                  </w:r>
                  <w:proofErr w:type="gramEnd"/>
                  <w:r w:rsidRPr="00682C3F">
                    <w:rPr>
                      <w:rFonts w:cstheme="minorHAnsi"/>
                      <w:b/>
                      <w:bCs/>
                      <w:color w:val="FFC864"/>
                      <w:sz w:val="44"/>
                      <w:szCs w:val="44"/>
                    </w:rPr>
                    <w:t xml:space="preserve">  ̶ ̶ ̶ ̶ ̶ ̶ ̶ ̶ ̶</w:t>
                  </w:r>
                </w:p>
              </w:tc>
            </w:tr>
            <w:tr w:rsidR="00003864" w14:paraId="127428DE" w14:textId="77777777" w:rsidTr="000E4DF1">
              <w:trPr>
                <w:cantSplit/>
                <w:trHeight w:val="1020"/>
              </w:trPr>
              <w:tc>
                <w:tcPr>
                  <w:tcW w:w="3810" w:type="dxa"/>
                  <w:gridSpan w:val="2"/>
                  <w:shd w:val="clear" w:color="auto" w:fill="auto"/>
                  <w:tcMar>
                    <w:top w:w="142" w:type="dxa"/>
                    <w:bottom w:w="284" w:type="dxa"/>
                  </w:tcMar>
                  <w:vAlign w:val="center"/>
                </w:tcPr>
                <w:p w14:paraId="2FB373F4" w14:textId="78176C67" w:rsidR="00003864" w:rsidRDefault="00AE4BFD" w:rsidP="00003864">
                  <w:pPr>
                    <w:rPr>
                      <w:rFonts w:cstheme="minorHAnsi"/>
                      <w:b/>
                      <w:bCs/>
                      <w:color w:val="00AFAF"/>
                      <w:sz w:val="44"/>
                      <w:szCs w:val="44"/>
                    </w:rPr>
                  </w:pPr>
                  <w:r>
                    <w:rPr>
                      <w:rFonts w:ascii="Cambria" w:hAnsi="Cambria"/>
                      <w:b/>
                      <w:bCs/>
                      <w:color w:val="CD9632"/>
                    </w:rPr>
                    <w:t>X</w:t>
                  </w:r>
                  <w:r w:rsidR="00003864" w:rsidRPr="00682C3F">
                    <w:rPr>
                      <w:rFonts w:ascii="Cambria" w:hAnsi="Cambria"/>
                      <w:b/>
                      <w:bCs/>
                      <w:color w:val="CD9632"/>
                    </w:rPr>
                    <w:t xml:space="preserve"> years</w:t>
                  </w:r>
                  <w:r w:rsidR="00003864" w:rsidRPr="006E3DD5">
                    <w:rPr>
                      <w:rFonts w:ascii="Cambria" w:hAnsi="Cambria"/>
                      <w:color w:val="FFC864"/>
                    </w:rPr>
                    <w:t xml:space="preserve"> </w:t>
                  </w:r>
                  <w:r w:rsidR="00003864">
                    <w:rPr>
                      <w:rFonts w:ascii="Cambria" w:hAnsi="Cambria"/>
                    </w:rPr>
                    <w:t>of experience with</w:t>
                  </w:r>
                  <w:r w:rsidR="00003864" w:rsidRPr="00243DB3">
                    <w:rPr>
                      <w:rFonts w:ascii="Cambria" w:hAnsi="Cambria"/>
                    </w:rPr>
                    <w:t xml:space="preserve"> </w:t>
                  </w:r>
                  <w:r w:rsidR="00003864" w:rsidRPr="00682C3F">
                    <w:rPr>
                      <w:rFonts w:ascii="Cambria" w:hAnsi="Cambria"/>
                      <w:b/>
                      <w:bCs/>
                      <w:color w:val="CD9632"/>
                    </w:rPr>
                    <w:t>HTML5</w:t>
                  </w:r>
                  <w:r w:rsidR="00003864" w:rsidRPr="006E3DD5">
                    <w:rPr>
                      <w:rFonts w:ascii="Cambria" w:hAnsi="Cambria"/>
                      <w:b/>
                      <w:bCs/>
                    </w:rPr>
                    <w:t xml:space="preserve">, </w:t>
                  </w:r>
                  <w:r w:rsidR="00003864" w:rsidRPr="00682C3F">
                    <w:rPr>
                      <w:rFonts w:ascii="Cambria" w:hAnsi="Cambria"/>
                      <w:b/>
                      <w:bCs/>
                      <w:color w:val="CD9632"/>
                    </w:rPr>
                    <w:t>CSS3</w:t>
                  </w:r>
                  <w:r w:rsidR="00003864" w:rsidRPr="006E3DD5">
                    <w:rPr>
                      <w:rFonts w:ascii="Cambria" w:hAnsi="Cambria"/>
                      <w:b/>
                      <w:bCs/>
                    </w:rPr>
                    <w:t xml:space="preserve">, </w:t>
                  </w:r>
                  <w:r w:rsidR="00003864" w:rsidRPr="00682C3F">
                    <w:rPr>
                      <w:rFonts w:ascii="Cambria" w:hAnsi="Cambria"/>
                      <w:b/>
                      <w:bCs/>
                      <w:color w:val="CD9632"/>
                    </w:rPr>
                    <w:t>JavaScript (ES6)</w:t>
                  </w:r>
                  <w:r w:rsidR="00003864" w:rsidRPr="00243DB3">
                    <w:rPr>
                      <w:rFonts w:ascii="Cambria" w:hAnsi="Cambria"/>
                    </w:rPr>
                    <w:t xml:space="preserve">, and Back-end development within the </w:t>
                  </w:r>
                  <w:r w:rsidR="00003864" w:rsidRPr="00682C3F">
                    <w:rPr>
                      <w:rFonts w:ascii="Cambria" w:hAnsi="Cambria"/>
                      <w:b/>
                      <w:bCs/>
                      <w:color w:val="CD9632"/>
                    </w:rPr>
                    <w:t>LAMP</w:t>
                  </w:r>
                  <w:r w:rsidR="00003864" w:rsidRPr="00243DB3">
                    <w:rPr>
                      <w:rFonts w:ascii="Cambria" w:hAnsi="Cambria"/>
                    </w:rPr>
                    <w:t xml:space="preserve"> tech stack.</w:t>
                  </w:r>
                </w:p>
              </w:tc>
            </w:tr>
            <w:tr w:rsidR="00003864" w:rsidRPr="00AD7369" w14:paraId="63BAA405" w14:textId="77777777" w:rsidTr="000E4DF1">
              <w:trPr>
                <w:cantSplit/>
                <w:trHeight w:val="170"/>
              </w:trPr>
              <w:tc>
                <w:tcPr>
                  <w:tcW w:w="3810" w:type="dxa"/>
                  <w:gridSpan w:val="2"/>
                  <w:shd w:val="clear" w:color="auto" w:fill="auto"/>
                  <w:tcMar>
                    <w:top w:w="284" w:type="dxa"/>
                  </w:tcMar>
                  <w:vAlign w:val="center"/>
                </w:tcPr>
                <w:p w14:paraId="0D507C3B" w14:textId="77777777" w:rsidR="00003864" w:rsidRPr="00682C3F" w:rsidRDefault="00003864" w:rsidP="00003864">
                  <w:pPr>
                    <w:jc w:val="center"/>
                    <w:rPr>
                      <w:rFonts w:cstheme="minorHAnsi"/>
                      <w:b/>
                      <w:bCs/>
                      <w:color w:val="FFC864"/>
                      <w:sz w:val="20"/>
                      <w:szCs w:val="20"/>
                    </w:rPr>
                  </w:pPr>
                  <w:r w:rsidRPr="00682C3F">
                    <w:rPr>
                      <w:rFonts w:cstheme="minorHAnsi"/>
                      <w:b/>
                      <w:bCs/>
                      <w:color w:val="FFC864"/>
                      <w:sz w:val="44"/>
                      <w:szCs w:val="44"/>
                    </w:rPr>
                    <w:t xml:space="preserve">̶ ̶ ̶ ̶ </w:t>
                  </w:r>
                  <w:proofErr w:type="gramStart"/>
                  <w:r w:rsidRPr="00682C3F">
                    <w:rPr>
                      <w:rFonts w:cstheme="minorHAnsi"/>
                      <w:b/>
                      <w:bCs/>
                      <w:color w:val="FFC864"/>
                      <w:sz w:val="44"/>
                      <w:szCs w:val="44"/>
                    </w:rPr>
                    <w:t xml:space="preserve">̶  </w:t>
                  </w:r>
                  <w:r w:rsidRPr="00FD310E">
                    <w:rPr>
                      <w:rFonts w:cstheme="minorHAnsi"/>
                      <w:b/>
                      <w:bCs/>
                      <w:sz w:val="44"/>
                      <w:szCs w:val="44"/>
                    </w:rPr>
                    <w:t>EDUCATION</w:t>
                  </w:r>
                  <w:proofErr w:type="gramEnd"/>
                  <w:r w:rsidRPr="00682C3F">
                    <w:rPr>
                      <w:rFonts w:cstheme="minorHAnsi"/>
                      <w:b/>
                      <w:bCs/>
                      <w:color w:val="FFC864"/>
                      <w:sz w:val="44"/>
                      <w:szCs w:val="44"/>
                    </w:rPr>
                    <w:t xml:space="preserve">  ̶ ̶ ̶ ̶ ̶</w:t>
                  </w:r>
                </w:p>
              </w:tc>
            </w:tr>
            <w:tr w:rsidR="00003864" w:rsidRPr="009C4E91" w14:paraId="1DEE09A3" w14:textId="77777777" w:rsidTr="000E4DF1">
              <w:trPr>
                <w:cantSplit/>
                <w:trHeight w:val="624"/>
              </w:trPr>
              <w:tc>
                <w:tcPr>
                  <w:tcW w:w="3810" w:type="dxa"/>
                  <w:gridSpan w:val="2"/>
                  <w:shd w:val="clear" w:color="auto" w:fill="auto"/>
                  <w:vAlign w:val="bottom"/>
                </w:tcPr>
                <w:p w14:paraId="0A3343B0" w14:textId="77777777" w:rsidR="00003864" w:rsidRPr="005436CC" w:rsidRDefault="00003864" w:rsidP="00003864">
                  <w:pPr>
                    <w:rPr>
                      <w:sz w:val="21"/>
                      <w:szCs w:val="21"/>
                    </w:rPr>
                  </w:pPr>
                  <w:r w:rsidRPr="006A119E">
                    <w:rPr>
                      <w:b/>
                      <w:bCs/>
                      <w:sz w:val="21"/>
                      <w:szCs w:val="21"/>
                    </w:rPr>
                    <w:t>Full Stack Developer</w:t>
                  </w:r>
                  <w:r w:rsidRPr="005436CC">
                    <w:rPr>
                      <w:sz w:val="21"/>
                      <w:szCs w:val="21"/>
                    </w:rPr>
                    <w:t xml:space="preserve"> Certification</w:t>
                  </w:r>
                </w:p>
                <w:p w14:paraId="6BB871AE" w14:textId="2FC7D266" w:rsidR="00003864" w:rsidRPr="009C4E91" w:rsidRDefault="00AE4BFD" w:rsidP="00003864">
                  <w:r>
                    <w:rPr>
                      <w:b/>
                      <w:bCs/>
                      <w:color w:val="CD9632"/>
                    </w:rPr>
                    <w:t>Boot Camp Name</w:t>
                  </w:r>
                </w:p>
              </w:tc>
            </w:tr>
            <w:tr w:rsidR="00003864" w:rsidRPr="00C73D67" w14:paraId="282BD9EC" w14:textId="77777777" w:rsidTr="000E4DF1">
              <w:trPr>
                <w:cantSplit/>
                <w:trHeight w:val="397"/>
              </w:trPr>
              <w:tc>
                <w:tcPr>
                  <w:tcW w:w="499" w:type="dxa"/>
                  <w:tcBorders>
                    <w:bottom w:val="dotted" w:sz="4" w:space="0" w:color="FFC864"/>
                  </w:tcBorders>
                  <w:shd w:val="clear" w:color="auto" w:fill="auto"/>
                  <w:vAlign w:val="center"/>
                </w:tcPr>
                <w:p w14:paraId="4FF47B92" w14:textId="77777777" w:rsidR="00003864" w:rsidRDefault="00003864" w:rsidP="0000386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noProof/>
                      <w:sz w:val="16"/>
                      <w:szCs w:val="16"/>
                    </w:rPr>
                    <w:drawing>
                      <wp:inline distT="0" distB="0" distL="0" distR="0" wp14:anchorId="2E821AB4" wp14:editId="50473831">
                        <wp:extent cx="180000" cy="180000"/>
                        <wp:effectExtent l="0" t="0" r="0" b="0"/>
                        <wp:docPr id="17" name="Graphic 17" descr="Daily Calenda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8" name="DailyCalendar.svg"/>
                                <pic:cNvPicPr/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flipH="1">
                                  <a:off x="0" y="0"/>
                                  <a:ext cx="180000" cy="18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311" w:type="dxa"/>
                  <w:shd w:val="clear" w:color="auto" w:fill="auto"/>
                  <w:vAlign w:val="center"/>
                </w:tcPr>
                <w:p w14:paraId="71356335" w14:textId="714E611E" w:rsidR="00003864" w:rsidRPr="00C73D67" w:rsidRDefault="00AE4BFD" w:rsidP="00003864">
                  <w:r w:rsidRPr="00AE4BFD">
                    <w:rPr>
                      <w:sz w:val="20"/>
                      <w:szCs w:val="16"/>
                    </w:rPr>
                    <w:t>Start - Present</w:t>
                  </w:r>
                </w:p>
              </w:tc>
            </w:tr>
            <w:tr w:rsidR="00003864" w:rsidRPr="00243BDC" w14:paraId="553D43E9" w14:textId="77777777" w:rsidTr="000E4DF1">
              <w:trPr>
                <w:cantSplit/>
                <w:trHeight w:val="794"/>
              </w:trPr>
              <w:tc>
                <w:tcPr>
                  <w:tcW w:w="3810" w:type="dxa"/>
                  <w:gridSpan w:val="2"/>
                  <w:tcBorders>
                    <w:top w:val="dotted" w:sz="4" w:space="0" w:color="FFC864"/>
                  </w:tcBorders>
                  <w:shd w:val="clear" w:color="auto" w:fill="auto"/>
                  <w:vAlign w:val="bottom"/>
                </w:tcPr>
                <w:p w14:paraId="3553FB57" w14:textId="2C89E01A" w:rsidR="00003864" w:rsidRPr="006A119E" w:rsidRDefault="00003864" w:rsidP="00003864">
                  <w:pPr>
                    <w:rPr>
                      <w:b/>
                      <w:bCs/>
                      <w:sz w:val="21"/>
                      <w:szCs w:val="21"/>
                    </w:rPr>
                  </w:pPr>
                  <w:r w:rsidRPr="006A119E">
                    <w:rPr>
                      <w:b/>
                      <w:bCs/>
                      <w:sz w:val="21"/>
                      <w:szCs w:val="21"/>
                    </w:rPr>
                    <w:t xml:space="preserve">Bachelor of </w:t>
                  </w:r>
                  <w:r w:rsidR="00AE4BFD">
                    <w:rPr>
                      <w:b/>
                      <w:bCs/>
                      <w:sz w:val="21"/>
                      <w:szCs w:val="21"/>
                    </w:rPr>
                    <w:t>Subject</w:t>
                  </w:r>
                </w:p>
                <w:p w14:paraId="71DE12D1" w14:textId="0E8AE511" w:rsidR="00003864" w:rsidRPr="00342F1D" w:rsidRDefault="00003864" w:rsidP="00003864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1"/>
                      <w:szCs w:val="21"/>
                    </w:rPr>
                    <w:t xml:space="preserve"> </w:t>
                  </w:r>
                  <w:r w:rsidRPr="00342F1D">
                    <w:rPr>
                      <w:sz w:val="16"/>
                      <w:szCs w:val="16"/>
                    </w:rPr>
                    <w:t xml:space="preserve">Leadership </w:t>
                  </w:r>
                  <w:r w:rsidR="00AE4BFD">
                    <w:rPr>
                      <w:sz w:val="16"/>
                      <w:szCs w:val="16"/>
                    </w:rPr>
                    <w:t>&amp; Training</w:t>
                  </w:r>
                </w:p>
                <w:p w14:paraId="6F84D070" w14:textId="251919E4" w:rsidR="00003864" w:rsidRPr="00243BDC" w:rsidRDefault="00003864" w:rsidP="00003864">
                  <w:r w:rsidRPr="00682C3F">
                    <w:rPr>
                      <w:b/>
                      <w:bCs/>
                      <w:color w:val="CD9632"/>
                    </w:rPr>
                    <w:t xml:space="preserve">University of </w:t>
                  </w:r>
                  <w:r w:rsidR="00AE4BFD">
                    <w:rPr>
                      <w:b/>
                      <w:bCs/>
                      <w:color w:val="CD9632"/>
                    </w:rPr>
                    <w:t>Institution</w:t>
                  </w:r>
                </w:p>
              </w:tc>
            </w:tr>
            <w:tr w:rsidR="00003864" w:rsidRPr="00243BDC" w14:paraId="348CC92C" w14:textId="77777777" w:rsidTr="000E4DF1">
              <w:trPr>
                <w:cantSplit/>
                <w:trHeight w:val="397"/>
              </w:trPr>
              <w:tc>
                <w:tcPr>
                  <w:tcW w:w="499" w:type="dxa"/>
                  <w:shd w:val="clear" w:color="auto" w:fill="auto"/>
                  <w:vAlign w:val="center"/>
                </w:tcPr>
                <w:p w14:paraId="2A6318CA" w14:textId="77777777" w:rsidR="00003864" w:rsidRDefault="00003864" w:rsidP="0000386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noProof/>
                      <w:sz w:val="16"/>
                      <w:szCs w:val="16"/>
                    </w:rPr>
                    <w:drawing>
                      <wp:inline distT="0" distB="0" distL="0" distR="0" wp14:anchorId="5743909B" wp14:editId="560F7E39">
                        <wp:extent cx="180000" cy="180000"/>
                        <wp:effectExtent l="0" t="0" r="0" b="0"/>
                        <wp:docPr id="24" name="Graphic 24" descr="Daily Calenda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8" name="DailyCalendar.svg"/>
                                <pic:cNvPicPr/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flipH="1">
                                  <a:off x="0" y="0"/>
                                  <a:ext cx="180000" cy="180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311" w:type="dxa"/>
                  <w:shd w:val="clear" w:color="auto" w:fill="auto"/>
                  <w:vAlign w:val="center"/>
                </w:tcPr>
                <w:p w14:paraId="36BABA60" w14:textId="03EBB520" w:rsidR="00003864" w:rsidRPr="00243BDC" w:rsidRDefault="00AE4BFD" w:rsidP="00003864">
                  <w:pPr>
                    <w:rPr>
                      <w:sz w:val="20"/>
                      <w:szCs w:val="20"/>
                    </w:rPr>
                  </w:pPr>
                  <w:r w:rsidRPr="00AE4BFD">
                    <w:rPr>
                      <w:sz w:val="20"/>
                      <w:szCs w:val="16"/>
                    </w:rPr>
                    <w:t>Start - Present</w:t>
                  </w:r>
                </w:p>
              </w:tc>
            </w:tr>
            <w:tr w:rsidR="00003864" w:rsidRPr="00AD7369" w14:paraId="7A2E59A5" w14:textId="77777777" w:rsidTr="000E4DF1">
              <w:trPr>
                <w:cantSplit/>
                <w:trHeight w:val="170"/>
              </w:trPr>
              <w:tc>
                <w:tcPr>
                  <w:tcW w:w="3810" w:type="dxa"/>
                  <w:gridSpan w:val="2"/>
                  <w:shd w:val="clear" w:color="auto" w:fill="auto"/>
                  <w:tcMar>
                    <w:top w:w="284" w:type="dxa"/>
                    <w:bottom w:w="142" w:type="dxa"/>
                  </w:tcMar>
                  <w:vAlign w:val="bottom"/>
                </w:tcPr>
                <w:p w14:paraId="180E5DBA" w14:textId="77777777" w:rsidR="00003864" w:rsidRPr="00682C3F" w:rsidRDefault="00003864" w:rsidP="00003864">
                  <w:pPr>
                    <w:jc w:val="center"/>
                    <w:rPr>
                      <w:rFonts w:cstheme="minorHAnsi"/>
                      <w:b/>
                      <w:bCs/>
                      <w:color w:val="FFC864"/>
                      <w:sz w:val="20"/>
                      <w:szCs w:val="20"/>
                    </w:rPr>
                  </w:pPr>
                  <w:r w:rsidRPr="00682C3F">
                    <w:rPr>
                      <w:rFonts w:cstheme="minorHAnsi"/>
                      <w:b/>
                      <w:bCs/>
                      <w:color w:val="FFC864"/>
                      <w:sz w:val="44"/>
                      <w:szCs w:val="44"/>
                    </w:rPr>
                    <w:t xml:space="preserve">̶ </w:t>
                  </w:r>
                  <w:proofErr w:type="gramStart"/>
                  <w:r w:rsidRPr="00682C3F">
                    <w:rPr>
                      <w:rFonts w:cstheme="minorHAnsi"/>
                      <w:b/>
                      <w:bCs/>
                      <w:color w:val="FFC864"/>
                      <w:sz w:val="44"/>
                      <w:szCs w:val="44"/>
                    </w:rPr>
                    <w:t>̶  ̶</w:t>
                  </w:r>
                  <w:proofErr w:type="gramEnd"/>
                  <w:r w:rsidRPr="00682C3F">
                    <w:rPr>
                      <w:rFonts w:cstheme="minorHAnsi"/>
                      <w:b/>
                      <w:bCs/>
                      <w:color w:val="FFC864"/>
                      <w:sz w:val="44"/>
                      <w:szCs w:val="44"/>
                    </w:rPr>
                    <w:t xml:space="preserve"> ̶ ̶ ̶ ̶ ̶ ̶ ̶  </w:t>
                  </w:r>
                  <w:r w:rsidRPr="00FD310E">
                    <w:rPr>
                      <w:rFonts w:cstheme="minorHAnsi"/>
                      <w:b/>
                      <w:bCs/>
                      <w:sz w:val="44"/>
                      <w:szCs w:val="44"/>
                    </w:rPr>
                    <w:t>SKILLS</w:t>
                  </w:r>
                  <w:r w:rsidRPr="00682C3F">
                    <w:rPr>
                      <w:rFonts w:cstheme="minorHAnsi"/>
                      <w:b/>
                      <w:bCs/>
                      <w:color w:val="FFC864"/>
                      <w:sz w:val="44"/>
                      <w:szCs w:val="44"/>
                    </w:rPr>
                    <w:t xml:space="preserve">  ̶ ̶ ̶ ̶ ̶ ̶ ̶ ̶ ̶ ̶</w:t>
                  </w:r>
                </w:p>
              </w:tc>
            </w:tr>
            <w:tr w:rsidR="00003864" w:rsidRPr="00F1099C" w14:paraId="7FD47081" w14:textId="77777777" w:rsidTr="000E4DF1">
              <w:trPr>
                <w:cantSplit/>
                <w:trHeight w:val="340"/>
              </w:trPr>
              <w:tc>
                <w:tcPr>
                  <w:tcW w:w="3810" w:type="dxa"/>
                  <w:gridSpan w:val="2"/>
                  <w:shd w:val="clear" w:color="auto" w:fill="auto"/>
                  <w:vAlign w:val="center"/>
                </w:tcPr>
                <w:tbl>
                  <w:tblPr>
                    <w:tblStyle w:val="TableGrid"/>
                    <w:tblW w:w="0" w:type="auto"/>
                    <w:tblInd w:w="19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3157"/>
                  </w:tblGrid>
                  <w:tr w:rsidR="00003864" w14:paraId="1E5671F2" w14:textId="77777777" w:rsidTr="000E4DF1">
                    <w:trPr>
                      <w:trHeight w:val="340"/>
                    </w:trPr>
                    <w:tc>
                      <w:tcPr>
                        <w:tcW w:w="3157" w:type="dxa"/>
                        <w:vAlign w:val="center"/>
                      </w:tcPr>
                      <w:p w14:paraId="5F320E2B" w14:textId="77777777" w:rsidR="00003864" w:rsidRDefault="00003864" w:rsidP="00003864">
                        <w:pPr>
                          <w:spacing w:line="276" w:lineRule="auto"/>
                          <w:rPr>
                            <w:b/>
                            <w:bCs/>
                            <w:sz w:val="21"/>
                            <w:szCs w:val="21"/>
                          </w:rPr>
                        </w:pPr>
                        <w:r w:rsidRPr="004C34EB">
                          <w:rPr>
                            <w:b/>
                            <w:bCs/>
                            <w:sz w:val="21"/>
                            <w:szCs w:val="21"/>
                          </w:rPr>
                          <w:t xml:space="preserve">HTML5, CSS3, </w:t>
                        </w:r>
                        <w:r w:rsidRPr="004C34EB">
                          <w:rPr>
                            <w:sz w:val="21"/>
                            <w:szCs w:val="21"/>
                          </w:rPr>
                          <w:t xml:space="preserve">&amp; </w:t>
                        </w:r>
                        <w:r w:rsidRPr="004C34EB">
                          <w:rPr>
                            <w:b/>
                            <w:bCs/>
                            <w:sz w:val="21"/>
                            <w:szCs w:val="21"/>
                          </w:rPr>
                          <w:t>JavaScript</w:t>
                        </w:r>
                        <w:r w:rsidRPr="004C34EB">
                          <w:rPr>
                            <w:sz w:val="21"/>
                            <w:szCs w:val="21"/>
                          </w:rPr>
                          <w:t xml:space="preserve"> /</w:t>
                        </w:r>
                        <w:r w:rsidRPr="004C34EB">
                          <w:rPr>
                            <w:b/>
                            <w:bCs/>
                            <w:sz w:val="21"/>
                            <w:szCs w:val="21"/>
                          </w:rPr>
                          <w:t xml:space="preserve"> ES6</w:t>
                        </w:r>
                      </w:p>
                    </w:tc>
                  </w:tr>
                  <w:tr w:rsidR="00003864" w14:paraId="37283078" w14:textId="77777777" w:rsidTr="000E4DF1">
                    <w:trPr>
                      <w:trHeight w:val="340"/>
                    </w:trPr>
                    <w:tc>
                      <w:tcPr>
                        <w:tcW w:w="3157" w:type="dxa"/>
                        <w:vAlign w:val="center"/>
                      </w:tcPr>
                      <w:p w14:paraId="755E2116" w14:textId="77777777" w:rsidR="00003864" w:rsidRDefault="00003864" w:rsidP="00003864">
                        <w:pPr>
                          <w:spacing w:line="276" w:lineRule="auto"/>
                          <w:rPr>
                            <w:b/>
                            <w:bCs/>
                            <w:sz w:val="21"/>
                            <w:szCs w:val="21"/>
                          </w:rPr>
                        </w:pPr>
                        <w:r w:rsidRPr="004C34EB">
                          <w:rPr>
                            <w:b/>
                            <w:bCs/>
                            <w:sz w:val="21"/>
                            <w:szCs w:val="21"/>
                          </w:rPr>
                          <w:t>LAMP (</w:t>
                        </w:r>
                        <w:r w:rsidRPr="004C34EB">
                          <w:rPr>
                            <w:b/>
                            <w:bCs/>
                            <w:sz w:val="16"/>
                            <w:szCs w:val="16"/>
                          </w:rPr>
                          <w:t>MySQL, PHP</w:t>
                        </w:r>
                        <w:r w:rsidRPr="004C34EB">
                          <w:rPr>
                            <w:b/>
                            <w:bCs/>
                            <w:sz w:val="21"/>
                            <w:szCs w:val="21"/>
                          </w:rPr>
                          <w:t xml:space="preserve">) </w:t>
                        </w:r>
                        <w:r w:rsidRPr="004C34EB">
                          <w:rPr>
                            <w:sz w:val="21"/>
                            <w:szCs w:val="21"/>
                          </w:rPr>
                          <w:t>Tech Stack</w:t>
                        </w:r>
                        <w:r w:rsidRPr="004C34EB">
                          <w:rPr>
                            <w:b/>
                            <w:bCs/>
                            <w:sz w:val="21"/>
                            <w:szCs w:val="21"/>
                          </w:rPr>
                          <w:t xml:space="preserve"> </w:t>
                        </w:r>
                        <w:r w:rsidRPr="004C34EB">
                          <w:rPr>
                            <w:sz w:val="21"/>
                            <w:szCs w:val="21"/>
                          </w:rPr>
                          <w:t>Dev</w:t>
                        </w:r>
                      </w:p>
                    </w:tc>
                  </w:tr>
                  <w:tr w:rsidR="00003864" w14:paraId="520C4F15" w14:textId="77777777" w:rsidTr="000E4DF1">
                    <w:trPr>
                      <w:trHeight w:val="340"/>
                    </w:trPr>
                    <w:tc>
                      <w:tcPr>
                        <w:tcW w:w="3157" w:type="dxa"/>
                        <w:vAlign w:val="center"/>
                      </w:tcPr>
                      <w:p w14:paraId="1BD83F97" w14:textId="77777777" w:rsidR="00003864" w:rsidRDefault="00003864" w:rsidP="00003864">
                        <w:pPr>
                          <w:spacing w:line="276" w:lineRule="auto"/>
                          <w:rPr>
                            <w:b/>
                            <w:bCs/>
                            <w:sz w:val="21"/>
                            <w:szCs w:val="21"/>
                          </w:rPr>
                        </w:pPr>
                        <w:r w:rsidRPr="004C34EB">
                          <w:rPr>
                            <w:sz w:val="21"/>
                            <w:szCs w:val="21"/>
                          </w:rPr>
                          <w:t>Version control –</w:t>
                        </w:r>
                        <w:r w:rsidRPr="004C34EB">
                          <w:rPr>
                            <w:b/>
                            <w:bCs/>
                            <w:sz w:val="21"/>
                            <w:szCs w:val="21"/>
                          </w:rPr>
                          <w:t xml:space="preserve"> Git</w:t>
                        </w:r>
                        <w:r w:rsidRPr="004C34EB">
                          <w:rPr>
                            <w:sz w:val="21"/>
                            <w:szCs w:val="21"/>
                          </w:rPr>
                          <w:t>/</w:t>
                        </w:r>
                        <w:r w:rsidRPr="004C34EB">
                          <w:rPr>
                            <w:b/>
                            <w:bCs/>
                            <w:sz w:val="21"/>
                            <w:szCs w:val="21"/>
                          </w:rPr>
                          <w:t>GitHub</w:t>
                        </w:r>
                      </w:p>
                    </w:tc>
                  </w:tr>
                  <w:tr w:rsidR="00003864" w14:paraId="44E1DEF4" w14:textId="77777777" w:rsidTr="000E4DF1">
                    <w:trPr>
                      <w:trHeight w:val="340"/>
                    </w:trPr>
                    <w:tc>
                      <w:tcPr>
                        <w:tcW w:w="3157" w:type="dxa"/>
                        <w:vAlign w:val="center"/>
                      </w:tcPr>
                      <w:p w14:paraId="3D42C08E" w14:textId="77777777" w:rsidR="00003864" w:rsidRDefault="00003864" w:rsidP="00003864">
                        <w:pPr>
                          <w:spacing w:line="276" w:lineRule="auto"/>
                          <w:rPr>
                            <w:b/>
                            <w:bCs/>
                            <w:sz w:val="21"/>
                            <w:szCs w:val="21"/>
                          </w:rPr>
                        </w:pPr>
                        <w:r w:rsidRPr="004C34EB">
                          <w:rPr>
                            <w:b/>
                            <w:bCs/>
                            <w:sz w:val="21"/>
                            <w:szCs w:val="21"/>
                          </w:rPr>
                          <w:t>RESTful API</w:t>
                        </w:r>
                        <w:r w:rsidRPr="004C34EB">
                          <w:rPr>
                            <w:sz w:val="21"/>
                            <w:szCs w:val="21"/>
                          </w:rPr>
                          <w:t xml:space="preserve"> Development</w:t>
                        </w:r>
                      </w:p>
                    </w:tc>
                  </w:tr>
                  <w:tr w:rsidR="00003864" w14:paraId="48DB5E10" w14:textId="77777777" w:rsidTr="000E4DF1">
                    <w:trPr>
                      <w:trHeight w:val="340"/>
                    </w:trPr>
                    <w:tc>
                      <w:tcPr>
                        <w:tcW w:w="3157" w:type="dxa"/>
                        <w:vAlign w:val="center"/>
                      </w:tcPr>
                      <w:p w14:paraId="2833088A" w14:textId="77777777" w:rsidR="00003864" w:rsidRDefault="00003864" w:rsidP="00003864">
                        <w:pPr>
                          <w:spacing w:line="276" w:lineRule="auto"/>
                          <w:rPr>
                            <w:b/>
                            <w:bCs/>
                            <w:sz w:val="21"/>
                            <w:szCs w:val="21"/>
                          </w:rPr>
                        </w:pPr>
                        <w:r w:rsidRPr="004C34EB">
                          <w:rPr>
                            <w:b/>
                            <w:bCs/>
                            <w:sz w:val="21"/>
                            <w:szCs w:val="21"/>
                          </w:rPr>
                          <w:t>Adobe Illustrator</w:t>
                        </w:r>
                        <w:r w:rsidRPr="004C34EB">
                          <w:rPr>
                            <w:sz w:val="21"/>
                            <w:szCs w:val="21"/>
                          </w:rPr>
                          <w:t>,</w:t>
                        </w:r>
                        <w:r w:rsidRPr="004C34EB">
                          <w:rPr>
                            <w:b/>
                            <w:bCs/>
                            <w:sz w:val="21"/>
                            <w:szCs w:val="21"/>
                          </w:rPr>
                          <w:t xml:space="preserve"> Photoshop</w:t>
                        </w:r>
                      </w:p>
                    </w:tc>
                  </w:tr>
                </w:tbl>
                <w:p w14:paraId="22B4740A" w14:textId="77777777" w:rsidR="00003864" w:rsidRPr="004C34EB" w:rsidRDefault="00003864" w:rsidP="00003864">
                  <w:pPr>
                    <w:spacing w:line="276" w:lineRule="auto"/>
                    <w:rPr>
                      <w:b/>
                      <w:bCs/>
                      <w:sz w:val="21"/>
                      <w:szCs w:val="21"/>
                    </w:rPr>
                  </w:pPr>
                </w:p>
              </w:tc>
            </w:tr>
            <w:tr w:rsidR="00003864" w14:paraId="08FED6DF" w14:textId="77777777" w:rsidTr="000E4DF1">
              <w:trPr>
                <w:cantSplit/>
                <w:trHeight w:val="454"/>
              </w:trPr>
              <w:tc>
                <w:tcPr>
                  <w:tcW w:w="3810" w:type="dxa"/>
                  <w:gridSpan w:val="2"/>
                  <w:shd w:val="clear" w:color="auto" w:fill="auto"/>
                  <w:tcMar>
                    <w:top w:w="284" w:type="dxa"/>
                  </w:tcMar>
                  <w:vAlign w:val="bottom"/>
                </w:tcPr>
                <w:p w14:paraId="13ED1301" w14:textId="77777777" w:rsidR="00003864" w:rsidRPr="00682C3F" w:rsidRDefault="00003864" w:rsidP="00003864">
                  <w:pPr>
                    <w:jc w:val="center"/>
                    <w:rPr>
                      <w:b/>
                      <w:bCs/>
                      <w:color w:val="FFC864"/>
                    </w:rPr>
                  </w:pPr>
                  <w:proofErr w:type="gramStart"/>
                  <w:r w:rsidRPr="00682C3F">
                    <w:rPr>
                      <w:rFonts w:cstheme="minorHAnsi"/>
                      <w:b/>
                      <w:bCs/>
                      <w:color w:val="FFC864"/>
                      <w:sz w:val="44"/>
                      <w:szCs w:val="44"/>
                    </w:rPr>
                    <w:t xml:space="preserve">̶ </w:t>
                  </w:r>
                  <w:r w:rsidRPr="00682C3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</w:t>
                  </w:r>
                  <w:r w:rsidRPr="00FD310E">
                    <w:rPr>
                      <w:b/>
                      <w:bCs/>
                      <w:sz w:val="40"/>
                      <w:szCs w:val="40"/>
                    </w:rPr>
                    <w:t>LIFE</w:t>
                  </w:r>
                  <w:proofErr w:type="gramEnd"/>
                  <w:r w:rsidRPr="00FD310E">
                    <w:rPr>
                      <w:b/>
                      <w:bCs/>
                      <w:sz w:val="40"/>
                      <w:szCs w:val="40"/>
                    </w:rPr>
                    <w:t xml:space="preserve"> PHILOSOPHY</w:t>
                  </w:r>
                  <w:r w:rsidRPr="00682C3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</w:t>
                  </w:r>
                  <w:r w:rsidRPr="00682C3F">
                    <w:rPr>
                      <w:rFonts w:cstheme="minorHAnsi"/>
                      <w:b/>
                      <w:bCs/>
                      <w:color w:val="FFC864"/>
                      <w:sz w:val="44"/>
                      <w:szCs w:val="44"/>
                    </w:rPr>
                    <w:t xml:space="preserve"> ̶</w:t>
                  </w:r>
                </w:p>
              </w:tc>
            </w:tr>
            <w:tr w:rsidR="00003864" w14:paraId="327F4C8A" w14:textId="77777777" w:rsidTr="000E4DF1">
              <w:trPr>
                <w:cantSplit/>
                <w:trHeight w:val="1191"/>
              </w:trPr>
              <w:tc>
                <w:tcPr>
                  <w:tcW w:w="3810" w:type="dxa"/>
                  <w:gridSpan w:val="2"/>
                  <w:shd w:val="clear" w:color="auto" w:fill="auto"/>
                  <w:vAlign w:val="bottom"/>
                </w:tcPr>
                <w:p w14:paraId="3385E3C2" w14:textId="77777777" w:rsidR="00003864" w:rsidRDefault="00003864" w:rsidP="00003864">
                  <w:pPr>
                    <w:rPr>
                      <w:b/>
                      <w:bCs/>
                      <w:color w:val="00AFAF"/>
                      <w:sz w:val="44"/>
                      <w:szCs w:val="44"/>
                    </w:rPr>
                  </w:pPr>
                  <w:r w:rsidRPr="00682C3F">
                    <w:rPr>
                      <w:rFonts w:ascii="Cambria" w:hAnsi="Cambria"/>
                      <w:color w:val="CD9632"/>
                      <w:sz w:val="28"/>
                      <w:szCs w:val="28"/>
                    </w:rPr>
                    <w:t>“When you want it as bad as you want to breathe then you will be successful.”</w:t>
                  </w:r>
                </w:p>
              </w:tc>
            </w:tr>
          </w:tbl>
          <w:p w14:paraId="11B52921" w14:textId="77777777" w:rsidR="004A3FAB" w:rsidRDefault="004A3FAB" w:rsidP="004A3FAB"/>
        </w:tc>
        <w:tc>
          <w:tcPr>
            <w:tcW w:w="7893" w:type="dxa"/>
            <w:tcMar>
              <w:top w:w="720" w:type="dxa"/>
              <w:left w:w="284" w:type="dxa"/>
              <w:bottom w:w="720" w:type="dxa"/>
              <w:right w:w="284" w:type="dxa"/>
            </w:tcMar>
          </w:tcPr>
          <w:tbl>
            <w:tblPr>
              <w:tblStyle w:val="TableGrid"/>
              <w:tblpPr w:leftFromText="180" w:rightFromText="180" w:vertAnchor="text" w:horzAnchor="margin" w:tblpXSpec="center" w:tblpY="7"/>
              <w:tblOverlap w:val="never"/>
              <w:tblW w:w="694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11"/>
              <w:gridCol w:w="456"/>
              <w:gridCol w:w="1979"/>
            </w:tblGrid>
            <w:tr w:rsidR="00954FD5" w14:paraId="2120CFA6" w14:textId="77777777" w:rsidTr="00954FD5">
              <w:trPr>
                <w:trHeight w:val="113"/>
              </w:trPr>
              <w:tc>
                <w:tcPr>
                  <w:tcW w:w="6946" w:type="dxa"/>
                  <w:gridSpan w:val="3"/>
                  <w:shd w:val="clear" w:color="auto" w:fill="auto"/>
                  <w:vAlign w:val="center"/>
                </w:tcPr>
                <w:p w14:paraId="079603EA" w14:textId="2C3FCC19" w:rsidR="00954FD5" w:rsidRPr="00954FD5" w:rsidRDefault="00954FD5" w:rsidP="00954FD5">
                  <w:pPr>
                    <w:jc w:val="center"/>
                    <w:rPr>
                      <w:b/>
                      <w:bCs/>
                      <w:color w:val="00AFAF"/>
                      <w:sz w:val="72"/>
                      <w:szCs w:val="72"/>
                    </w:rPr>
                  </w:pPr>
                  <w:r w:rsidRPr="00954FD5">
                    <w:rPr>
                      <w:b/>
                      <w:bCs/>
                      <w:color w:val="A6A6A6" w:themeColor="background1" w:themeShade="A6"/>
                      <w:sz w:val="72"/>
                      <w:szCs w:val="72"/>
                    </w:rPr>
                    <w:t>JAMAL</w:t>
                  </w:r>
                  <w:r w:rsidRPr="00954FD5">
                    <w:rPr>
                      <w:b/>
                      <w:bCs/>
                      <w:color w:val="00AFAF"/>
                      <w:sz w:val="72"/>
                      <w:szCs w:val="72"/>
                    </w:rPr>
                    <w:t xml:space="preserve"> </w:t>
                  </w:r>
                  <w:r w:rsidRPr="00C272CF">
                    <w:rPr>
                      <w:b/>
                      <w:bCs/>
                      <w:color w:val="FFC864"/>
                      <w:sz w:val="72"/>
                      <w:szCs w:val="72"/>
                    </w:rPr>
                    <w:t>AHMED</w:t>
                  </w:r>
                </w:p>
              </w:tc>
            </w:tr>
            <w:tr w:rsidR="00954FD5" w14:paraId="38BA1282" w14:textId="77777777" w:rsidTr="006A119E">
              <w:trPr>
                <w:trHeight w:val="170"/>
              </w:trPr>
              <w:tc>
                <w:tcPr>
                  <w:tcW w:w="6946" w:type="dxa"/>
                  <w:gridSpan w:val="3"/>
                  <w:shd w:val="clear" w:color="auto" w:fill="auto"/>
                  <w:vAlign w:val="center"/>
                </w:tcPr>
                <w:p w14:paraId="02CACA28" w14:textId="77777777" w:rsidR="00954FD5" w:rsidRPr="00954FD5" w:rsidRDefault="00954FD5" w:rsidP="00954FD5">
                  <w:pPr>
                    <w:jc w:val="center"/>
                    <w:rPr>
                      <w:color w:val="A6A6A6" w:themeColor="background1" w:themeShade="A6"/>
                      <w:sz w:val="36"/>
                      <w:szCs w:val="36"/>
                    </w:rPr>
                  </w:pPr>
                  <w:r w:rsidRPr="00954FD5">
                    <w:rPr>
                      <w:color w:val="A6A6A6" w:themeColor="background1" w:themeShade="A6"/>
                      <w:sz w:val="36"/>
                      <w:szCs w:val="36"/>
                    </w:rPr>
                    <w:t>Full Stack Developer</w:t>
                  </w:r>
                </w:p>
              </w:tc>
            </w:tr>
            <w:tr w:rsidR="00954FD5" w14:paraId="1AB18DA3" w14:textId="77777777" w:rsidTr="006A119E">
              <w:trPr>
                <w:trHeight w:val="567"/>
              </w:trPr>
              <w:tc>
                <w:tcPr>
                  <w:tcW w:w="6946" w:type="dxa"/>
                  <w:gridSpan w:val="3"/>
                  <w:shd w:val="clear" w:color="auto" w:fill="auto"/>
                  <w:tcMar>
                    <w:top w:w="284" w:type="dxa"/>
                    <w:bottom w:w="142" w:type="dxa"/>
                  </w:tcMar>
                  <w:vAlign w:val="center"/>
                </w:tcPr>
                <w:p w14:paraId="5564E4FC" w14:textId="12225D80" w:rsidR="00954FD5" w:rsidRPr="00C272CF" w:rsidRDefault="006A119E" w:rsidP="006A119E">
                  <w:pPr>
                    <w:jc w:val="center"/>
                    <w:rPr>
                      <w:b/>
                      <w:bCs/>
                      <w:color w:val="FFC864"/>
                      <w:sz w:val="44"/>
                      <w:szCs w:val="44"/>
                    </w:rPr>
                  </w:pPr>
                  <w:proofErr w:type="gramStart"/>
                  <w:r w:rsidRPr="00C272CF">
                    <w:rPr>
                      <w:rFonts w:ascii="Calibri" w:hAnsi="Calibri" w:cs="Calibri"/>
                      <w:b/>
                      <w:bCs/>
                      <w:color w:val="FFC864"/>
                      <w:sz w:val="44"/>
                      <w:szCs w:val="44"/>
                    </w:rPr>
                    <w:t xml:space="preserve">̶ </w:t>
                  </w:r>
                  <w:r w:rsidRPr="00C272C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</w:t>
                  </w:r>
                  <w:r w:rsidRPr="00C272CF">
                    <w:rPr>
                      <w:rFonts w:ascii="Calibri" w:hAnsi="Calibri" w:cs="Calibri"/>
                      <w:b/>
                      <w:bCs/>
                      <w:color w:val="FFC864"/>
                      <w:sz w:val="44"/>
                      <w:szCs w:val="44"/>
                    </w:rPr>
                    <w:t>̶</w:t>
                  </w:r>
                  <w:proofErr w:type="gramEnd"/>
                  <w:r w:rsidRPr="00C272C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</w:t>
                  </w:r>
                  <w:r w:rsidRPr="00C272CF">
                    <w:rPr>
                      <w:rFonts w:ascii="Calibri" w:hAnsi="Calibri" w:cs="Calibri"/>
                      <w:b/>
                      <w:bCs/>
                      <w:color w:val="FFC864"/>
                      <w:sz w:val="44"/>
                      <w:szCs w:val="44"/>
                    </w:rPr>
                    <w:t>̶</w:t>
                  </w:r>
                  <w:r w:rsidRPr="00C272C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</w:t>
                  </w:r>
                  <w:r w:rsidRPr="00C272CF">
                    <w:rPr>
                      <w:rFonts w:ascii="Calibri" w:hAnsi="Calibri" w:cs="Calibri"/>
                      <w:b/>
                      <w:bCs/>
                      <w:color w:val="FFC864"/>
                      <w:sz w:val="44"/>
                      <w:szCs w:val="44"/>
                    </w:rPr>
                    <w:t>̶</w:t>
                  </w:r>
                  <w:r w:rsidRPr="00C272C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</w:t>
                  </w:r>
                  <w:r w:rsidRPr="00C272CF">
                    <w:rPr>
                      <w:rFonts w:ascii="Calibri" w:hAnsi="Calibri" w:cs="Calibri"/>
                      <w:b/>
                      <w:bCs/>
                      <w:color w:val="FFC864"/>
                      <w:sz w:val="44"/>
                      <w:szCs w:val="44"/>
                    </w:rPr>
                    <w:t>̶</w:t>
                  </w:r>
                  <w:r w:rsidRPr="00C272C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</w:t>
                  </w:r>
                  <w:r w:rsidRPr="00C272CF">
                    <w:rPr>
                      <w:rFonts w:ascii="Calibri" w:hAnsi="Calibri" w:cs="Calibri"/>
                      <w:b/>
                      <w:bCs/>
                      <w:color w:val="FFC864"/>
                      <w:sz w:val="44"/>
                      <w:szCs w:val="44"/>
                    </w:rPr>
                    <w:t>̶</w:t>
                  </w:r>
                  <w:r w:rsidRPr="00C272C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</w:t>
                  </w:r>
                  <w:r w:rsidRPr="00C272CF">
                    <w:rPr>
                      <w:rFonts w:ascii="Calibri" w:hAnsi="Calibri" w:cs="Calibri"/>
                      <w:b/>
                      <w:bCs/>
                      <w:color w:val="FFC864"/>
                      <w:sz w:val="44"/>
                      <w:szCs w:val="44"/>
                    </w:rPr>
                    <w:t>̶</w:t>
                  </w:r>
                  <w:r w:rsidRPr="00C272C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</w:t>
                  </w:r>
                  <w:r w:rsidRPr="00C272CF">
                    <w:rPr>
                      <w:rFonts w:ascii="Calibri" w:hAnsi="Calibri" w:cs="Calibri"/>
                      <w:b/>
                      <w:bCs/>
                      <w:color w:val="FFC864"/>
                      <w:sz w:val="44"/>
                      <w:szCs w:val="44"/>
                    </w:rPr>
                    <w:t>̶</w:t>
                  </w:r>
                  <w:r w:rsidRPr="00C272C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</w:t>
                  </w:r>
                  <w:r w:rsidRPr="00C272CF">
                    <w:rPr>
                      <w:rFonts w:ascii="Calibri" w:hAnsi="Calibri" w:cs="Calibri"/>
                      <w:b/>
                      <w:bCs/>
                      <w:color w:val="FFC864"/>
                      <w:sz w:val="44"/>
                      <w:szCs w:val="44"/>
                    </w:rPr>
                    <w:t>̶</w:t>
                  </w:r>
                  <w:r w:rsidRPr="00C272C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</w:t>
                  </w:r>
                  <w:r w:rsidRPr="00C272CF">
                    <w:rPr>
                      <w:rFonts w:ascii="Calibri" w:hAnsi="Calibri" w:cs="Calibri"/>
                      <w:b/>
                      <w:bCs/>
                      <w:color w:val="FFC864"/>
                      <w:sz w:val="44"/>
                      <w:szCs w:val="44"/>
                    </w:rPr>
                    <w:t>̶</w:t>
                  </w:r>
                  <w:r w:rsidRPr="00C272C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</w:t>
                  </w:r>
                  <w:r w:rsidRPr="00C272CF">
                    <w:rPr>
                      <w:rFonts w:ascii="Calibri" w:hAnsi="Calibri" w:cs="Calibri"/>
                      <w:b/>
                      <w:bCs/>
                      <w:color w:val="FFC864"/>
                      <w:sz w:val="44"/>
                      <w:szCs w:val="44"/>
                    </w:rPr>
                    <w:t>̶</w:t>
                  </w:r>
                  <w:r w:rsidRPr="00C272C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</w:t>
                  </w:r>
                  <w:r w:rsidRPr="00C272CF">
                    <w:rPr>
                      <w:rFonts w:ascii="Calibri" w:hAnsi="Calibri" w:cs="Calibri"/>
                      <w:b/>
                      <w:bCs/>
                      <w:color w:val="FFC864"/>
                      <w:sz w:val="44"/>
                      <w:szCs w:val="44"/>
                    </w:rPr>
                    <w:t>̶</w:t>
                  </w:r>
                  <w:r w:rsidRPr="00C272C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</w:t>
                  </w:r>
                  <w:r w:rsidRPr="00C272CF">
                    <w:rPr>
                      <w:rFonts w:ascii="Calibri" w:hAnsi="Calibri" w:cs="Calibri"/>
                      <w:b/>
                      <w:bCs/>
                      <w:color w:val="FFC864"/>
                      <w:sz w:val="44"/>
                      <w:szCs w:val="44"/>
                    </w:rPr>
                    <w:t>̶</w:t>
                  </w:r>
                  <w:r w:rsidRPr="00C272C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</w:t>
                  </w:r>
                  <w:r w:rsidRPr="00C272CF">
                    <w:rPr>
                      <w:rFonts w:ascii="Calibri" w:hAnsi="Calibri" w:cs="Calibri"/>
                      <w:b/>
                      <w:bCs/>
                      <w:color w:val="FFC864"/>
                      <w:sz w:val="44"/>
                      <w:szCs w:val="44"/>
                    </w:rPr>
                    <w:t>̶</w:t>
                  </w:r>
                  <w:r w:rsidRPr="00C272C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</w:t>
                  </w:r>
                  <w:r w:rsidRPr="00C272CF">
                    <w:rPr>
                      <w:rFonts w:ascii="Calibri" w:hAnsi="Calibri" w:cs="Calibri"/>
                      <w:b/>
                      <w:bCs/>
                      <w:color w:val="FFC864"/>
                      <w:sz w:val="44"/>
                      <w:szCs w:val="44"/>
                    </w:rPr>
                    <w:t>̶</w:t>
                  </w:r>
                  <w:r w:rsidRPr="00C272C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</w:t>
                  </w:r>
                  <w:r w:rsidRPr="00C272CF">
                    <w:rPr>
                      <w:rFonts w:ascii="Calibri" w:hAnsi="Calibri" w:cs="Calibri"/>
                      <w:b/>
                      <w:bCs/>
                      <w:color w:val="FFC864"/>
                      <w:sz w:val="44"/>
                      <w:szCs w:val="44"/>
                    </w:rPr>
                    <w:t>̶</w:t>
                  </w:r>
                  <w:r w:rsidRPr="00C272C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</w:t>
                  </w:r>
                  <w:r w:rsidRPr="00C272CF">
                    <w:rPr>
                      <w:rFonts w:ascii="Calibri" w:hAnsi="Calibri" w:cs="Calibri"/>
                      <w:b/>
                      <w:bCs/>
                      <w:color w:val="FFC864"/>
                      <w:sz w:val="44"/>
                      <w:szCs w:val="44"/>
                    </w:rPr>
                    <w:t>̶</w:t>
                  </w:r>
                  <w:r w:rsidRPr="00C272C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</w:t>
                  </w:r>
                  <w:r w:rsidRPr="00C272CF">
                    <w:rPr>
                      <w:rFonts w:ascii="Calibri" w:hAnsi="Calibri" w:cs="Calibri"/>
                      <w:b/>
                      <w:bCs/>
                      <w:color w:val="FFC864"/>
                      <w:sz w:val="44"/>
                      <w:szCs w:val="44"/>
                    </w:rPr>
                    <w:t>̶</w:t>
                  </w:r>
                  <w:r w:rsidRPr="00C272C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</w:t>
                  </w:r>
                  <w:r w:rsidRPr="00C272CF">
                    <w:rPr>
                      <w:rFonts w:ascii="Calibri" w:hAnsi="Calibri" w:cs="Calibri"/>
                      <w:b/>
                      <w:bCs/>
                      <w:color w:val="FFC864"/>
                      <w:sz w:val="44"/>
                      <w:szCs w:val="44"/>
                    </w:rPr>
                    <w:t>̶</w:t>
                  </w:r>
                  <w:r w:rsidRPr="00C272C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</w:t>
                  </w:r>
                  <w:r w:rsidRPr="00C272CF">
                    <w:rPr>
                      <w:rFonts w:ascii="Calibri" w:hAnsi="Calibri" w:cs="Calibri"/>
                      <w:b/>
                      <w:bCs/>
                      <w:color w:val="FFC864"/>
                      <w:sz w:val="44"/>
                      <w:szCs w:val="44"/>
                    </w:rPr>
                    <w:t>̶</w:t>
                  </w:r>
                  <w:r w:rsidRPr="00C272C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</w:t>
                  </w:r>
                  <w:r w:rsidRPr="00C272CF">
                    <w:rPr>
                      <w:rFonts w:ascii="Calibri" w:hAnsi="Calibri" w:cs="Calibri"/>
                      <w:b/>
                      <w:bCs/>
                      <w:color w:val="FFC864"/>
                      <w:sz w:val="44"/>
                      <w:szCs w:val="44"/>
                    </w:rPr>
                    <w:t xml:space="preserve">̶ </w:t>
                  </w:r>
                  <w:r w:rsidRPr="00C272C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</w:t>
                  </w:r>
                  <w:r w:rsidR="00954FD5" w:rsidRPr="00FD310E">
                    <w:rPr>
                      <w:b/>
                      <w:bCs/>
                      <w:sz w:val="44"/>
                      <w:szCs w:val="44"/>
                    </w:rPr>
                    <w:t>EXPERIENCE</w:t>
                  </w:r>
                  <w:r w:rsidRPr="00C272C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 </w:t>
                  </w:r>
                  <w:r w:rsidRPr="00C272CF">
                    <w:rPr>
                      <w:rFonts w:ascii="Calibri" w:hAnsi="Calibri" w:cs="Calibri"/>
                      <w:b/>
                      <w:bCs/>
                      <w:color w:val="FFC864"/>
                      <w:sz w:val="44"/>
                      <w:szCs w:val="44"/>
                    </w:rPr>
                    <w:t>̶</w:t>
                  </w:r>
                  <w:r w:rsidRPr="00C272C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</w:t>
                  </w:r>
                  <w:r w:rsidRPr="00C272CF">
                    <w:rPr>
                      <w:rFonts w:ascii="Calibri" w:hAnsi="Calibri" w:cs="Calibri"/>
                      <w:b/>
                      <w:bCs/>
                      <w:color w:val="FFC864"/>
                      <w:sz w:val="44"/>
                      <w:szCs w:val="44"/>
                    </w:rPr>
                    <w:t>̶</w:t>
                  </w:r>
                  <w:r w:rsidRPr="00C272C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</w:t>
                  </w:r>
                  <w:r w:rsidRPr="00C272CF">
                    <w:rPr>
                      <w:rFonts w:ascii="Calibri" w:hAnsi="Calibri" w:cs="Calibri"/>
                      <w:b/>
                      <w:bCs/>
                      <w:color w:val="FFC864"/>
                      <w:sz w:val="44"/>
                      <w:szCs w:val="44"/>
                    </w:rPr>
                    <w:t>̶</w:t>
                  </w:r>
                  <w:r w:rsidRPr="00C272C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</w:t>
                  </w:r>
                  <w:r w:rsidRPr="00C272CF">
                    <w:rPr>
                      <w:rFonts w:ascii="Calibri" w:hAnsi="Calibri" w:cs="Calibri"/>
                      <w:b/>
                      <w:bCs/>
                      <w:color w:val="FFC864"/>
                      <w:sz w:val="44"/>
                      <w:szCs w:val="44"/>
                    </w:rPr>
                    <w:t>̶</w:t>
                  </w:r>
                  <w:r w:rsidRPr="00C272C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</w:t>
                  </w:r>
                  <w:r w:rsidRPr="00C272CF">
                    <w:rPr>
                      <w:rFonts w:ascii="Calibri" w:hAnsi="Calibri" w:cs="Calibri"/>
                      <w:b/>
                      <w:bCs/>
                      <w:color w:val="FFC864"/>
                      <w:sz w:val="44"/>
                      <w:szCs w:val="44"/>
                    </w:rPr>
                    <w:t>̶</w:t>
                  </w:r>
                  <w:r w:rsidRPr="00C272C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</w:t>
                  </w:r>
                  <w:r w:rsidRPr="00C272CF">
                    <w:rPr>
                      <w:rFonts w:ascii="Calibri" w:hAnsi="Calibri" w:cs="Calibri"/>
                      <w:b/>
                      <w:bCs/>
                      <w:color w:val="FFC864"/>
                      <w:sz w:val="44"/>
                      <w:szCs w:val="44"/>
                    </w:rPr>
                    <w:t>̶</w:t>
                  </w:r>
                  <w:r w:rsidRPr="00C272C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</w:t>
                  </w:r>
                  <w:r w:rsidRPr="00C272CF">
                    <w:rPr>
                      <w:rFonts w:ascii="Calibri" w:hAnsi="Calibri" w:cs="Calibri"/>
                      <w:b/>
                      <w:bCs/>
                      <w:color w:val="FFC864"/>
                      <w:sz w:val="44"/>
                      <w:szCs w:val="44"/>
                    </w:rPr>
                    <w:t>̶</w:t>
                  </w:r>
                  <w:r w:rsidRPr="00C272C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</w:t>
                  </w:r>
                  <w:r w:rsidRPr="00C272CF">
                    <w:rPr>
                      <w:rFonts w:ascii="Calibri" w:hAnsi="Calibri" w:cs="Calibri"/>
                      <w:b/>
                      <w:bCs/>
                      <w:color w:val="FFC864"/>
                      <w:sz w:val="44"/>
                      <w:szCs w:val="44"/>
                    </w:rPr>
                    <w:t>̶</w:t>
                  </w:r>
                  <w:r w:rsidRPr="00C272C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</w:t>
                  </w:r>
                  <w:r w:rsidRPr="00C272CF">
                    <w:rPr>
                      <w:rFonts w:ascii="Calibri" w:hAnsi="Calibri" w:cs="Calibri"/>
                      <w:b/>
                      <w:bCs/>
                      <w:color w:val="FFC864"/>
                      <w:sz w:val="44"/>
                      <w:szCs w:val="44"/>
                    </w:rPr>
                    <w:t>̶</w:t>
                  </w:r>
                  <w:r w:rsidRPr="00C272C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</w:t>
                  </w:r>
                  <w:r w:rsidRPr="00C272CF">
                    <w:rPr>
                      <w:rFonts w:ascii="Calibri" w:hAnsi="Calibri" w:cs="Calibri"/>
                      <w:b/>
                      <w:bCs/>
                      <w:color w:val="FFC864"/>
                      <w:sz w:val="44"/>
                      <w:szCs w:val="44"/>
                    </w:rPr>
                    <w:t>̶</w:t>
                  </w:r>
                  <w:r w:rsidRPr="00C272C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</w:t>
                  </w:r>
                  <w:r w:rsidRPr="00C272CF">
                    <w:rPr>
                      <w:rFonts w:ascii="Calibri" w:hAnsi="Calibri" w:cs="Calibri"/>
                      <w:b/>
                      <w:bCs/>
                      <w:color w:val="FFC864"/>
                      <w:sz w:val="44"/>
                      <w:szCs w:val="44"/>
                    </w:rPr>
                    <w:t>̶</w:t>
                  </w:r>
                  <w:r w:rsidRPr="00C272C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</w:t>
                  </w:r>
                  <w:r w:rsidRPr="00C272CF">
                    <w:rPr>
                      <w:rFonts w:ascii="Calibri" w:hAnsi="Calibri" w:cs="Calibri"/>
                      <w:b/>
                      <w:bCs/>
                      <w:color w:val="FFC864"/>
                      <w:sz w:val="44"/>
                      <w:szCs w:val="44"/>
                    </w:rPr>
                    <w:t>̶</w:t>
                  </w:r>
                  <w:r w:rsidRPr="00C272C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</w:t>
                  </w:r>
                  <w:r w:rsidRPr="00C272CF">
                    <w:rPr>
                      <w:rFonts w:ascii="Calibri" w:hAnsi="Calibri" w:cs="Calibri"/>
                      <w:b/>
                      <w:bCs/>
                      <w:color w:val="FFC864"/>
                      <w:sz w:val="44"/>
                      <w:szCs w:val="44"/>
                    </w:rPr>
                    <w:t>̶</w:t>
                  </w:r>
                  <w:r w:rsidRPr="00C272C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</w:t>
                  </w:r>
                  <w:r w:rsidRPr="00C272CF">
                    <w:rPr>
                      <w:rFonts w:ascii="Calibri" w:hAnsi="Calibri" w:cs="Calibri"/>
                      <w:b/>
                      <w:bCs/>
                      <w:color w:val="FFC864"/>
                      <w:sz w:val="44"/>
                      <w:szCs w:val="44"/>
                    </w:rPr>
                    <w:t>̶</w:t>
                  </w:r>
                  <w:r w:rsidRPr="00C272C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</w:t>
                  </w:r>
                  <w:r w:rsidRPr="00C272CF">
                    <w:rPr>
                      <w:rFonts w:ascii="Calibri" w:hAnsi="Calibri" w:cs="Calibri"/>
                      <w:b/>
                      <w:bCs/>
                      <w:color w:val="FFC864"/>
                      <w:sz w:val="44"/>
                      <w:szCs w:val="44"/>
                    </w:rPr>
                    <w:t>̶</w:t>
                  </w:r>
                  <w:r w:rsidRPr="00C272C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</w:t>
                  </w:r>
                  <w:r w:rsidRPr="00C272CF">
                    <w:rPr>
                      <w:rFonts w:ascii="Calibri" w:hAnsi="Calibri" w:cs="Calibri"/>
                      <w:b/>
                      <w:bCs/>
                      <w:color w:val="FFC864"/>
                      <w:sz w:val="44"/>
                      <w:szCs w:val="44"/>
                    </w:rPr>
                    <w:t>̶</w:t>
                  </w:r>
                  <w:r w:rsidRPr="00C272C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</w:t>
                  </w:r>
                  <w:r w:rsidRPr="00C272CF">
                    <w:rPr>
                      <w:rFonts w:ascii="Calibri" w:hAnsi="Calibri" w:cs="Calibri"/>
                      <w:b/>
                      <w:bCs/>
                      <w:color w:val="FFC864"/>
                      <w:sz w:val="44"/>
                      <w:szCs w:val="44"/>
                    </w:rPr>
                    <w:t>̶</w:t>
                  </w:r>
                  <w:r w:rsidRPr="00C272C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</w:t>
                  </w:r>
                  <w:r w:rsidRPr="00C272CF">
                    <w:rPr>
                      <w:rFonts w:ascii="Calibri" w:hAnsi="Calibri" w:cs="Calibri"/>
                      <w:b/>
                      <w:bCs/>
                      <w:color w:val="FFC864"/>
                      <w:sz w:val="44"/>
                      <w:szCs w:val="44"/>
                    </w:rPr>
                    <w:t>̶</w:t>
                  </w:r>
                  <w:r w:rsidRPr="00C272C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</w:t>
                  </w:r>
                  <w:r w:rsidRPr="00C272CF">
                    <w:rPr>
                      <w:rFonts w:ascii="Calibri" w:hAnsi="Calibri" w:cs="Calibri"/>
                      <w:b/>
                      <w:bCs/>
                      <w:color w:val="FFC864"/>
                      <w:sz w:val="44"/>
                      <w:szCs w:val="44"/>
                    </w:rPr>
                    <w:t>̶</w:t>
                  </w:r>
                  <w:r w:rsidRPr="00C272C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</w:t>
                  </w:r>
                  <w:r w:rsidRPr="00C272CF">
                    <w:rPr>
                      <w:rFonts w:ascii="Calibri" w:hAnsi="Calibri" w:cs="Calibri"/>
                      <w:b/>
                      <w:bCs/>
                      <w:color w:val="FFC864"/>
                      <w:sz w:val="44"/>
                      <w:szCs w:val="44"/>
                    </w:rPr>
                    <w:t>̶</w:t>
                  </w:r>
                  <w:r w:rsidRPr="00C272CF">
                    <w:rPr>
                      <w:b/>
                      <w:bCs/>
                      <w:color w:val="FFC864"/>
                      <w:sz w:val="44"/>
                      <w:szCs w:val="44"/>
                    </w:rPr>
                    <w:t xml:space="preserve"> </w:t>
                  </w:r>
                  <w:r w:rsidRPr="00C272CF">
                    <w:rPr>
                      <w:rFonts w:ascii="Calibri" w:hAnsi="Calibri" w:cs="Calibri"/>
                      <w:b/>
                      <w:bCs/>
                      <w:color w:val="FFC864"/>
                      <w:sz w:val="44"/>
                      <w:szCs w:val="44"/>
                    </w:rPr>
                    <w:t>̶</w:t>
                  </w:r>
                </w:p>
              </w:tc>
            </w:tr>
            <w:tr w:rsidR="00954FD5" w14:paraId="388DDFA2" w14:textId="77777777" w:rsidTr="006E3DD5">
              <w:trPr>
                <w:trHeight w:val="227"/>
              </w:trPr>
              <w:tc>
                <w:tcPr>
                  <w:tcW w:w="4511" w:type="dxa"/>
                  <w:shd w:val="clear" w:color="auto" w:fill="auto"/>
                  <w:tcMar>
                    <w:top w:w="142" w:type="dxa"/>
                  </w:tcMar>
                  <w:vAlign w:val="bottom"/>
                </w:tcPr>
                <w:p w14:paraId="289363E2" w14:textId="77777777" w:rsidR="00954FD5" w:rsidRPr="00B55112" w:rsidRDefault="00954FD5" w:rsidP="00954FD5">
                  <w:pPr>
                    <w:rPr>
                      <w:sz w:val="10"/>
                      <w:szCs w:val="10"/>
                    </w:rPr>
                  </w:pPr>
                  <w:r w:rsidRPr="00B55112">
                    <w:rPr>
                      <w:sz w:val="24"/>
                      <w:szCs w:val="24"/>
                    </w:rPr>
                    <w:t>Developer / Designer</w:t>
                  </w:r>
                  <w:r w:rsidRPr="00B55112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56" w:type="dxa"/>
                  <w:shd w:val="clear" w:color="auto" w:fill="auto"/>
                  <w:tcMar>
                    <w:top w:w="142" w:type="dxa"/>
                  </w:tcMar>
                  <w:vAlign w:val="center"/>
                </w:tcPr>
                <w:p w14:paraId="396B9B63" w14:textId="290E57F0" w:rsidR="00954FD5" w:rsidRPr="0000228C" w:rsidRDefault="00954FD5" w:rsidP="00B71C4D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noProof/>
                      <w:sz w:val="16"/>
                      <w:szCs w:val="16"/>
                    </w:rPr>
                    <w:drawing>
                      <wp:inline distT="0" distB="0" distL="0" distR="0" wp14:anchorId="1202848C" wp14:editId="05A39D2B">
                        <wp:extent cx="139700" cy="139700"/>
                        <wp:effectExtent l="0" t="0" r="0" b="0"/>
                        <wp:docPr id="9" name="Graphic 9" descr="Daily Calenda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8" name="DailyCalendar.svg"/>
                                <pic:cNvPicPr/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flipH="1"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79" w:type="dxa"/>
                  <w:shd w:val="clear" w:color="auto" w:fill="auto"/>
                  <w:tcMar>
                    <w:top w:w="142" w:type="dxa"/>
                  </w:tcMar>
                  <w:vAlign w:val="center"/>
                </w:tcPr>
                <w:p w14:paraId="7034E6F9" w14:textId="60AFFC34" w:rsidR="00954FD5" w:rsidRPr="0000228C" w:rsidRDefault="00CC416E" w:rsidP="00B71C4D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sz w:val="16"/>
                      <w:szCs w:val="16"/>
                    </w:rPr>
                    <w:t xml:space="preserve">Start </w:t>
                  </w:r>
                  <w:r w:rsidR="00954FD5">
                    <w:rPr>
                      <w:sz w:val="16"/>
                      <w:szCs w:val="16"/>
                    </w:rPr>
                    <w:t>- Present</w:t>
                  </w:r>
                </w:p>
              </w:tc>
            </w:tr>
            <w:tr w:rsidR="00954FD5" w14:paraId="38880578" w14:textId="77777777" w:rsidTr="00B71C4D">
              <w:trPr>
                <w:trHeight w:val="227"/>
              </w:trPr>
              <w:tc>
                <w:tcPr>
                  <w:tcW w:w="4511" w:type="dxa"/>
                  <w:shd w:val="clear" w:color="auto" w:fill="auto"/>
                  <w:vAlign w:val="center"/>
                </w:tcPr>
                <w:p w14:paraId="35C92963" w14:textId="1E96E917" w:rsidR="00954FD5" w:rsidRPr="00C272CF" w:rsidRDefault="00954FD5" w:rsidP="00954FD5">
                  <w:pPr>
                    <w:rPr>
                      <w:b/>
                      <w:bCs/>
                      <w:color w:val="FFC864"/>
                      <w:sz w:val="24"/>
                      <w:szCs w:val="24"/>
                    </w:rPr>
                  </w:pPr>
                  <w:r w:rsidRPr="00682C3F">
                    <w:rPr>
                      <w:b/>
                      <w:bCs/>
                      <w:color w:val="CD9632"/>
                      <w:sz w:val="20"/>
                      <w:szCs w:val="20"/>
                    </w:rPr>
                    <w:t>Designs</w:t>
                  </w:r>
                  <w:r w:rsidR="00CC416E">
                    <w:rPr>
                      <w:b/>
                      <w:bCs/>
                      <w:color w:val="CD9632"/>
                      <w:sz w:val="20"/>
                      <w:szCs w:val="20"/>
                    </w:rPr>
                    <w:t xml:space="preserve"> Company</w:t>
                  </w:r>
                </w:p>
              </w:tc>
              <w:tc>
                <w:tcPr>
                  <w:tcW w:w="456" w:type="dxa"/>
                  <w:shd w:val="clear" w:color="auto" w:fill="auto"/>
                  <w:vAlign w:val="center"/>
                </w:tcPr>
                <w:p w14:paraId="01458526" w14:textId="77777777" w:rsidR="00954FD5" w:rsidRDefault="00954FD5" w:rsidP="00B71C4D">
                  <w:pPr>
                    <w:jc w:val="center"/>
                    <w:rPr>
                      <w:sz w:val="16"/>
                      <w:szCs w:val="16"/>
                    </w:rPr>
                  </w:pPr>
                  <w:r w:rsidRPr="007465AB">
                    <w:rPr>
                      <w:rFonts w:ascii="Cambria" w:hAnsi="Cambria"/>
                      <w:noProof/>
                      <w:sz w:val="20"/>
                      <w:szCs w:val="20"/>
                    </w:rPr>
                    <w:drawing>
                      <wp:inline distT="0" distB="0" distL="0" distR="0" wp14:anchorId="70D137D6" wp14:editId="2557F5F2">
                        <wp:extent cx="152400" cy="152400"/>
                        <wp:effectExtent l="0" t="0" r="0" b="0"/>
                        <wp:docPr id="10" name="Graphic 10" descr="Marke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Marker.svg"/>
                                <pic:cNvPicPr/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9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79" w:type="dxa"/>
                  <w:shd w:val="clear" w:color="auto" w:fill="auto"/>
                  <w:vAlign w:val="center"/>
                </w:tcPr>
                <w:p w14:paraId="6311AF89" w14:textId="71F77A45" w:rsidR="00954FD5" w:rsidRDefault="00CC416E" w:rsidP="00954FD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City</w:t>
                  </w:r>
                  <w:r w:rsidR="00954FD5">
                    <w:rPr>
                      <w:sz w:val="16"/>
                      <w:szCs w:val="16"/>
                    </w:rPr>
                    <w:t xml:space="preserve">, </w:t>
                  </w:r>
                  <w:r>
                    <w:rPr>
                      <w:sz w:val="16"/>
                      <w:szCs w:val="16"/>
                    </w:rPr>
                    <w:t>Province/State</w:t>
                  </w:r>
                </w:p>
              </w:tc>
            </w:tr>
            <w:tr w:rsidR="00954FD5" w14:paraId="00E57ED6" w14:textId="77777777" w:rsidTr="00755289">
              <w:trPr>
                <w:trHeight w:val="1587"/>
              </w:trPr>
              <w:tc>
                <w:tcPr>
                  <w:tcW w:w="6946" w:type="dxa"/>
                  <w:gridSpan w:val="3"/>
                  <w:tcBorders>
                    <w:bottom w:val="dotted" w:sz="4" w:space="0" w:color="FFC864"/>
                  </w:tcBorders>
                  <w:shd w:val="clear" w:color="auto" w:fill="auto"/>
                  <w:tcMar>
                    <w:top w:w="57" w:type="dxa"/>
                    <w:bottom w:w="142" w:type="dxa"/>
                  </w:tcMar>
                  <w:vAlign w:val="center"/>
                </w:tcPr>
                <w:p w14:paraId="5546A4B5" w14:textId="43F33A7A" w:rsidR="00954FD5" w:rsidRDefault="000D0328" w:rsidP="00954FD5">
                  <w:pPr>
                    <w:pStyle w:val="ListParagraph"/>
                    <w:numPr>
                      <w:ilvl w:val="0"/>
                      <w:numId w:val="9"/>
                    </w:numPr>
                    <w:ind w:left="417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Point 1</w:t>
                  </w:r>
                </w:p>
                <w:p w14:paraId="65173714" w14:textId="77777777" w:rsidR="005206B6" w:rsidRPr="00755289" w:rsidRDefault="005206B6" w:rsidP="005206B6">
                  <w:pPr>
                    <w:pStyle w:val="ListParagraph"/>
                    <w:ind w:left="417"/>
                    <w:rPr>
                      <w:sz w:val="21"/>
                      <w:szCs w:val="21"/>
                    </w:rPr>
                  </w:pPr>
                </w:p>
                <w:p w14:paraId="008A6780" w14:textId="77777777" w:rsidR="005206B6" w:rsidRPr="00755289" w:rsidRDefault="005206B6" w:rsidP="005206B6">
                  <w:pPr>
                    <w:pStyle w:val="ListParagraph"/>
                    <w:numPr>
                      <w:ilvl w:val="0"/>
                      <w:numId w:val="9"/>
                    </w:numPr>
                    <w:ind w:left="417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Point 1</w:t>
                  </w:r>
                </w:p>
                <w:p w14:paraId="28AC9986" w14:textId="62D653A4" w:rsidR="005206B6" w:rsidRPr="00755289" w:rsidRDefault="005206B6" w:rsidP="005206B6">
                  <w:pPr>
                    <w:pStyle w:val="ListParagraph"/>
                    <w:ind w:left="417"/>
                    <w:rPr>
                      <w:sz w:val="21"/>
                      <w:szCs w:val="21"/>
                    </w:rPr>
                  </w:pPr>
                </w:p>
                <w:p w14:paraId="7E7B3CEE" w14:textId="53539637" w:rsidR="005206B6" w:rsidRDefault="005206B6" w:rsidP="005206B6">
                  <w:pPr>
                    <w:pStyle w:val="ListParagraph"/>
                    <w:numPr>
                      <w:ilvl w:val="0"/>
                      <w:numId w:val="9"/>
                    </w:numPr>
                    <w:ind w:left="417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Point 1</w:t>
                  </w:r>
                </w:p>
                <w:p w14:paraId="48B69B70" w14:textId="77777777" w:rsidR="005206B6" w:rsidRPr="005206B6" w:rsidRDefault="005206B6" w:rsidP="005206B6">
                  <w:pPr>
                    <w:rPr>
                      <w:sz w:val="21"/>
                      <w:szCs w:val="21"/>
                    </w:rPr>
                  </w:pPr>
                </w:p>
                <w:p w14:paraId="58DD6BCC" w14:textId="77777777" w:rsidR="005206B6" w:rsidRPr="00755289" w:rsidRDefault="005206B6" w:rsidP="005206B6">
                  <w:pPr>
                    <w:pStyle w:val="ListParagraph"/>
                    <w:numPr>
                      <w:ilvl w:val="0"/>
                      <w:numId w:val="9"/>
                    </w:numPr>
                    <w:ind w:left="417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Point 1</w:t>
                  </w:r>
                </w:p>
                <w:p w14:paraId="4836FF1B" w14:textId="240B4E32" w:rsidR="00954FD5" w:rsidRPr="005206B6" w:rsidRDefault="00954FD5" w:rsidP="005206B6">
                  <w:pPr>
                    <w:rPr>
                      <w:sz w:val="21"/>
                      <w:szCs w:val="21"/>
                    </w:rPr>
                  </w:pPr>
                </w:p>
              </w:tc>
            </w:tr>
            <w:tr w:rsidR="00954FD5" w14:paraId="4AE01EF7" w14:textId="77777777" w:rsidTr="00682C3F">
              <w:trPr>
                <w:trHeight w:val="57"/>
              </w:trPr>
              <w:tc>
                <w:tcPr>
                  <w:tcW w:w="4511" w:type="dxa"/>
                  <w:tcBorders>
                    <w:top w:val="dotted" w:sz="4" w:space="0" w:color="FFC864"/>
                  </w:tcBorders>
                  <w:shd w:val="clear" w:color="auto" w:fill="auto"/>
                  <w:tcMar>
                    <w:top w:w="142" w:type="dxa"/>
                  </w:tcMar>
                  <w:vAlign w:val="bottom"/>
                </w:tcPr>
                <w:p w14:paraId="7F3F8AEA" w14:textId="77777777" w:rsidR="00954FD5" w:rsidRPr="00656B51" w:rsidRDefault="00954FD5" w:rsidP="00954FD5">
                  <w:pPr>
                    <w:rPr>
                      <w:sz w:val="24"/>
                      <w:szCs w:val="24"/>
                    </w:rPr>
                  </w:pPr>
                  <w:r w:rsidRPr="00656B51">
                    <w:rPr>
                      <w:sz w:val="24"/>
                      <w:szCs w:val="24"/>
                    </w:rPr>
                    <w:t xml:space="preserve">Remote Full Stack Developer </w:t>
                  </w:r>
                </w:p>
              </w:tc>
              <w:tc>
                <w:tcPr>
                  <w:tcW w:w="456" w:type="dxa"/>
                  <w:tcBorders>
                    <w:top w:val="dotted" w:sz="4" w:space="0" w:color="FFC864"/>
                  </w:tcBorders>
                  <w:shd w:val="clear" w:color="auto" w:fill="auto"/>
                  <w:tcMar>
                    <w:top w:w="142" w:type="dxa"/>
                  </w:tcMar>
                  <w:vAlign w:val="center"/>
                </w:tcPr>
                <w:p w14:paraId="43C13589" w14:textId="77777777" w:rsidR="00954FD5" w:rsidRDefault="00954FD5" w:rsidP="00B71C4D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noProof/>
                      <w:sz w:val="16"/>
                      <w:szCs w:val="16"/>
                    </w:rPr>
                    <w:drawing>
                      <wp:inline distT="0" distB="0" distL="0" distR="0" wp14:anchorId="3A82F94A" wp14:editId="4DA26473">
                        <wp:extent cx="139700" cy="139700"/>
                        <wp:effectExtent l="0" t="0" r="0" b="0"/>
                        <wp:docPr id="11" name="Graphic 11" descr="Daily Calenda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8" name="DailyCalendar.svg"/>
                                <pic:cNvPicPr/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flipH="1"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79" w:type="dxa"/>
                  <w:tcBorders>
                    <w:top w:val="dotted" w:sz="4" w:space="0" w:color="FFC864"/>
                  </w:tcBorders>
                  <w:shd w:val="clear" w:color="auto" w:fill="auto"/>
                  <w:tcMar>
                    <w:top w:w="142" w:type="dxa"/>
                  </w:tcMar>
                  <w:vAlign w:val="center"/>
                </w:tcPr>
                <w:p w14:paraId="662F97D1" w14:textId="0E90E9D0" w:rsidR="00954FD5" w:rsidRDefault="00AE4BFD" w:rsidP="00B71C4D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sz w:val="16"/>
                      <w:szCs w:val="16"/>
                    </w:rPr>
                    <w:t>Start - Present</w:t>
                  </w:r>
                </w:p>
              </w:tc>
            </w:tr>
            <w:tr w:rsidR="00954FD5" w14:paraId="5B626CE6" w14:textId="77777777" w:rsidTr="00B71C4D">
              <w:trPr>
                <w:trHeight w:val="227"/>
              </w:trPr>
              <w:tc>
                <w:tcPr>
                  <w:tcW w:w="4511" w:type="dxa"/>
                  <w:shd w:val="clear" w:color="auto" w:fill="auto"/>
                  <w:vAlign w:val="center"/>
                </w:tcPr>
                <w:p w14:paraId="1310D51B" w14:textId="6FD54873" w:rsidR="00954FD5" w:rsidRPr="00C272CF" w:rsidRDefault="00954FD5" w:rsidP="00954FD5">
                  <w:pPr>
                    <w:rPr>
                      <w:b/>
                      <w:bCs/>
                      <w:color w:val="FFC864"/>
                      <w:sz w:val="24"/>
                      <w:szCs w:val="24"/>
                    </w:rPr>
                  </w:pPr>
                  <w:proofErr w:type="spellStart"/>
                  <w:r w:rsidRPr="00682C3F">
                    <w:rPr>
                      <w:b/>
                      <w:bCs/>
                      <w:color w:val="CD9632"/>
                      <w:sz w:val="20"/>
                      <w:szCs w:val="20"/>
                    </w:rPr>
                    <w:t>Tech</w:t>
                  </w:r>
                  <w:r w:rsidR="00AE4BFD">
                    <w:rPr>
                      <w:b/>
                      <w:bCs/>
                      <w:color w:val="CD9632"/>
                      <w:sz w:val="20"/>
                      <w:szCs w:val="20"/>
                    </w:rPr>
                    <w:t>nology</w:t>
                  </w:r>
                  <w:r w:rsidRPr="00682C3F">
                    <w:rPr>
                      <w:b/>
                      <w:bCs/>
                      <w:color w:val="CD9632"/>
                      <w:sz w:val="20"/>
                      <w:szCs w:val="20"/>
                    </w:rPr>
                    <w:t xml:space="preserve"> Inc</w:t>
                  </w:r>
                </w:p>
              </w:tc>
              <w:tc>
                <w:tcPr>
                  <w:tcW w:w="456" w:type="dxa"/>
                  <w:shd w:val="clear" w:color="auto" w:fill="auto"/>
                  <w:vAlign w:val="center"/>
                </w:tcPr>
                <w:p w14:paraId="07CC2B74" w14:textId="77777777" w:rsidR="00954FD5" w:rsidRDefault="00954FD5" w:rsidP="00B71C4D">
                  <w:pPr>
                    <w:jc w:val="center"/>
                    <w:rPr>
                      <w:sz w:val="16"/>
                      <w:szCs w:val="16"/>
                    </w:rPr>
                  </w:pPr>
                  <w:r w:rsidRPr="007465AB">
                    <w:rPr>
                      <w:rFonts w:ascii="Cambria" w:hAnsi="Cambria"/>
                      <w:noProof/>
                      <w:sz w:val="20"/>
                      <w:szCs w:val="20"/>
                    </w:rPr>
                    <w:drawing>
                      <wp:inline distT="0" distB="0" distL="0" distR="0" wp14:anchorId="69F45E13" wp14:editId="5EC9F7FC">
                        <wp:extent cx="152400" cy="152400"/>
                        <wp:effectExtent l="0" t="0" r="0" b="0"/>
                        <wp:docPr id="12" name="Graphic 12" descr="Marke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Marker.svg"/>
                                <pic:cNvPicPr/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9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spellEnd"/>
                </w:p>
              </w:tc>
              <w:tc>
                <w:tcPr>
                  <w:tcW w:w="1979" w:type="dxa"/>
                  <w:shd w:val="clear" w:color="auto" w:fill="auto"/>
                  <w:vAlign w:val="center"/>
                </w:tcPr>
                <w:p w14:paraId="3EABAEEC" w14:textId="77777777" w:rsidR="00954FD5" w:rsidRPr="008C6213" w:rsidRDefault="00954FD5" w:rsidP="00954FD5">
                  <w:pPr>
                    <w:rPr>
                      <w:sz w:val="24"/>
                      <w:szCs w:val="24"/>
                    </w:rPr>
                  </w:pPr>
                  <w:r w:rsidRPr="008C6213">
                    <w:rPr>
                      <w:sz w:val="20"/>
                      <w:szCs w:val="20"/>
                    </w:rPr>
                    <w:t>Remote</w:t>
                  </w:r>
                </w:p>
              </w:tc>
            </w:tr>
            <w:tr w:rsidR="00954FD5" w14:paraId="1B2E65A6" w14:textId="77777777" w:rsidTr="00684EF5">
              <w:trPr>
                <w:trHeight w:val="794"/>
              </w:trPr>
              <w:tc>
                <w:tcPr>
                  <w:tcW w:w="6946" w:type="dxa"/>
                  <w:gridSpan w:val="3"/>
                  <w:tcBorders>
                    <w:bottom w:val="dotted" w:sz="4" w:space="0" w:color="FFC864"/>
                  </w:tcBorders>
                  <w:shd w:val="clear" w:color="auto" w:fill="auto"/>
                  <w:tcMar>
                    <w:top w:w="57" w:type="dxa"/>
                    <w:left w:w="115" w:type="dxa"/>
                    <w:bottom w:w="142" w:type="dxa"/>
                    <w:right w:w="115" w:type="dxa"/>
                  </w:tcMar>
                  <w:vAlign w:val="center"/>
                </w:tcPr>
                <w:p w14:paraId="2C971930" w14:textId="77777777" w:rsidR="00684EF5" w:rsidRDefault="00684EF5" w:rsidP="00684EF5">
                  <w:pPr>
                    <w:pStyle w:val="ListParagraph"/>
                    <w:numPr>
                      <w:ilvl w:val="0"/>
                      <w:numId w:val="9"/>
                    </w:numPr>
                    <w:ind w:left="417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Point 1</w:t>
                  </w:r>
                </w:p>
                <w:p w14:paraId="3BAE145D" w14:textId="77777777" w:rsidR="00684EF5" w:rsidRPr="005206B6" w:rsidRDefault="00684EF5" w:rsidP="00684EF5">
                  <w:pPr>
                    <w:rPr>
                      <w:sz w:val="21"/>
                      <w:szCs w:val="21"/>
                    </w:rPr>
                  </w:pPr>
                </w:p>
                <w:p w14:paraId="20500A08" w14:textId="77777777" w:rsidR="00684EF5" w:rsidRPr="00755289" w:rsidRDefault="00684EF5" w:rsidP="00684EF5">
                  <w:pPr>
                    <w:pStyle w:val="ListParagraph"/>
                    <w:numPr>
                      <w:ilvl w:val="0"/>
                      <w:numId w:val="9"/>
                    </w:numPr>
                    <w:ind w:left="417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Point 1</w:t>
                  </w:r>
                </w:p>
                <w:p w14:paraId="00356348" w14:textId="4C066680" w:rsidR="00954FD5" w:rsidRPr="00755289" w:rsidRDefault="00954FD5" w:rsidP="00684EF5">
                  <w:pPr>
                    <w:pStyle w:val="ListParagraph"/>
                    <w:ind w:left="417"/>
                    <w:rPr>
                      <w:sz w:val="21"/>
                      <w:szCs w:val="21"/>
                    </w:rPr>
                  </w:pPr>
                </w:p>
              </w:tc>
            </w:tr>
            <w:tr w:rsidR="00954FD5" w14:paraId="1E95DE2B" w14:textId="77777777" w:rsidTr="00682C3F">
              <w:trPr>
                <w:trHeight w:val="20"/>
              </w:trPr>
              <w:tc>
                <w:tcPr>
                  <w:tcW w:w="4511" w:type="dxa"/>
                  <w:tcBorders>
                    <w:top w:val="dotted" w:sz="4" w:space="0" w:color="FFC864"/>
                  </w:tcBorders>
                  <w:shd w:val="clear" w:color="auto" w:fill="auto"/>
                  <w:tcMar>
                    <w:top w:w="142" w:type="dxa"/>
                  </w:tcMar>
                  <w:vAlign w:val="bottom"/>
                </w:tcPr>
                <w:p w14:paraId="5DFE5663" w14:textId="77777777" w:rsidR="00954FD5" w:rsidRPr="00BC542A" w:rsidRDefault="00954FD5" w:rsidP="00954FD5">
                  <w:pPr>
                    <w:rPr>
                      <w:sz w:val="24"/>
                      <w:szCs w:val="24"/>
                    </w:rPr>
                  </w:pPr>
                  <w:r w:rsidRPr="00BC542A">
                    <w:rPr>
                      <w:sz w:val="24"/>
                      <w:szCs w:val="24"/>
                    </w:rPr>
                    <w:t xml:space="preserve">Junior Web Developer </w:t>
                  </w:r>
                  <w:r w:rsidRPr="006E0EBD">
                    <w:rPr>
                      <w:sz w:val="21"/>
                      <w:szCs w:val="21"/>
                    </w:rPr>
                    <w:t>(intern)</w:t>
                  </w:r>
                </w:p>
              </w:tc>
              <w:tc>
                <w:tcPr>
                  <w:tcW w:w="456" w:type="dxa"/>
                  <w:tcBorders>
                    <w:top w:val="dotted" w:sz="4" w:space="0" w:color="FFC864"/>
                  </w:tcBorders>
                  <w:shd w:val="clear" w:color="auto" w:fill="auto"/>
                  <w:tcMar>
                    <w:top w:w="142" w:type="dxa"/>
                  </w:tcMar>
                  <w:vAlign w:val="center"/>
                </w:tcPr>
                <w:p w14:paraId="01450E54" w14:textId="77777777" w:rsidR="00954FD5" w:rsidRDefault="00954FD5" w:rsidP="00B71C4D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noProof/>
                      <w:sz w:val="16"/>
                      <w:szCs w:val="16"/>
                    </w:rPr>
                    <w:drawing>
                      <wp:inline distT="0" distB="0" distL="0" distR="0" wp14:anchorId="053B6CC5" wp14:editId="53C87C76">
                        <wp:extent cx="139700" cy="139700"/>
                        <wp:effectExtent l="0" t="0" r="0" b="0"/>
                        <wp:docPr id="13" name="Graphic 13" descr="Daily Calenda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8" name="DailyCalendar.svg"/>
                                <pic:cNvPicPr/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flipH="1"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79" w:type="dxa"/>
                  <w:tcBorders>
                    <w:top w:val="dotted" w:sz="4" w:space="0" w:color="FFC864"/>
                  </w:tcBorders>
                  <w:shd w:val="clear" w:color="auto" w:fill="auto"/>
                  <w:tcMar>
                    <w:top w:w="142" w:type="dxa"/>
                  </w:tcMar>
                  <w:vAlign w:val="center"/>
                </w:tcPr>
                <w:p w14:paraId="51435161" w14:textId="3F3AACEF" w:rsidR="00954FD5" w:rsidRDefault="00AE4BFD" w:rsidP="00B71C4D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sz w:val="16"/>
                      <w:szCs w:val="16"/>
                    </w:rPr>
                    <w:t>Start - Present</w:t>
                  </w:r>
                </w:p>
              </w:tc>
            </w:tr>
            <w:tr w:rsidR="00954FD5" w14:paraId="229B132A" w14:textId="77777777" w:rsidTr="00B71C4D">
              <w:trPr>
                <w:trHeight w:val="227"/>
              </w:trPr>
              <w:tc>
                <w:tcPr>
                  <w:tcW w:w="4511" w:type="dxa"/>
                  <w:shd w:val="clear" w:color="auto" w:fill="auto"/>
                  <w:vAlign w:val="center"/>
                </w:tcPr>
                <w:p w14:paraId="7678D416" w14:textId="0C05B886" w:rsidR="00954FD5" w:rsidRPr="00C272CF" w:rsidRDefault="00AE4BFD" w:rsidP="00954FD5">
                  <w:pPr>
                    <w:rPr>
                      <w:b/>
                      <w:bCs/>
                      <w:color w:val="FFC864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color w:val="CD9632"/>
                      <w:sz w:val="20"/>
                      <w:szCs w:val="20"/>
                    </w:rPr>
                    <w:t>Education Group</w:t>
                  </w:r>
                </w:p>
              </w:tc>
              <w:tc>
                <w:tcPr>
                  <w:tcW w:w="456" w:type="dxa"/>
                  <w:shd w:val="clear" w:color="auto" w:fill="auto"/>
                  <w:vAlign w:val="center"/>
                </w:tcPr>
                <w:p w14:paraId="146D403D" w14:textId="77777777" w:rsidR="00954FD5" w:rsidRDefault="00954FD5" w:rsidP="00B71C4D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7465AB">
                    <w:rPr>
                      <w:rFonts w:ascii="Cambria" w:hAnsi="Cambria"/>
                      <w:noProof/>
                      <w:sz w:val="20"/>
                      <w:szCs w:val="20"/>
                    </w:rPr>
                    <w:drawing>
                      <wp:inline distT="0" distB="0" distL="0" distR="0" wp14:anchorId="4D5B8BDD" wp14:editId="4C1184B0">
                        <wp:extent cx="152400" cy="152400"/>
                        <wp:effectExtent l="0" t="0" r="0" b="0"/>
                        <wp:docPr id="14" name="Graphic 14" descr="Marke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Marker.svg"/>
                                <pic:cNvPicPr/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9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79" w:type="dxa"/>
                  <w:shd w:val="clear" w:color="auto" w:fill="auto"/>
                  <w:vAlign w:val="center"/>
                </w:tcPr>
                <w:p w14:paraId="3E461B88" w14:textId="727777DF" w:rsidR="00954FD5" w:rsidRDefault="00CC416E" w:rsidP="00954FD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City, Province/State</w:t>
                  </w:r>
                </w:p>
              </w:tc>
            </w:tr>
            <w:tr w:rsidR="00954FD5" w14:paraId="42AA8AC7" w14:textId="77777777" w:rsidTr="00684EF5">
              <w:trPr>
                <w:trHeight w:val="2736"/>
              </w:trPr>
              <w:tc>
                <w:tcPr>
                  <w:tcW w:w="6946" w:type="dxa"/>
                  <w:gridSpan w:val="3"/>
                  <w:tcBorders>
                    <w:bottom w:val="dotted" w:sz="4" w:space="0" w:color="FFC864"/>
                  </w:tcBorders>
                  <w:shd w:val="clear" w:color="auto" w:fill="auto"/>
                  <w:tcMar>
                    <w:top w:w="57" w:type="dxa"/>
                    <w:left w:w="115" w:type="dxa"/>
                    <w:bottom w:w="142" w:type="dxa"/>
                    <w:right w:w="115" w:type="dxa"/>
                  </w:tcMar>
                  <w:vAlign w:val="center"/>
                </w:tcPr>
                <w:p w14:paraId="388E4563" w14:textId="77777777" w:rsidR="00684EF5" w:rsidRDefault="00684EF5" w:rsidP="00684EF5">
                  <w:pPr>
                    <w:pStyle w:val="ListParagraph"/>
                    <w:numPr>
                      <w:ilvl w:val="0"/>
                      <w:numId w:val="9"/>
                    </w:numPr>
                    <w:ind w:left="417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Point 1</w:t>
                  </w:r>
                </w:p>
                <w:p w14:paraId="4508BFE8" w14:textId="77777777" w:rsidR="00684EF5" w:rsidRPr="00755289" w:rsidRDefault="00684EF5" w:rsidP="00684EF5">
                  <w:pPr>
                    <w:pStyle w:val="ListParagraph"/>
                    <w:ind w:left="417"/>
                    <w:rPr>
                      <w:sz w:val="21"/>
                      <w:szCs w:val="21"/>
                    </w:rPr>
                  </w:pPr>
                </w:p>
                <w:p w14:paraId="7BB6F20E" w14:textId="77777777" w:rsidR="00684EF5" w:rsidRPr="00755289" w:rsidRDefault="00684EF5" w:rsidP="00684EF5">
                  <w:pPr>
                    <w:pStyle w:val="ListParagraph"/>
                    <w:numPr>
                      <w:ilvl w:val="0"/>
                      <w:numId w:val="9"/>
                    </w:numPr>
                    <w:ind w:left="417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Point 1</w:t>
                  </w:r>
                </w:p>
                <w:p w14:paraId="34710DEE" w14:textId="77777777" w:rsidR="00684EF5" w:rsidRPr="00755289" w:rsidRDefault="00684EF5" w:rsidP="00684EF5">
                  <w:pPr>
                    <w:pStyle w:val="ListParagraph"/>
                    <w:ind w:left="417"/>
                    <w:rPr>
                      <w:sz w:val="21"/>
                      <w:szCs w:val="21"/>
                    </w:rPr>
                  </w:pPr>
                </w:p>
                <w:p w14:paraId="70302D43" w14:textId="77777777" w:rsidR="00684EF5" w:rsidRDefault="00684EF5" w:rsidP="00684EF5">
                  <w:pPr>
                    <w:pStyle w:val="ListParagraph"/>
                    <w:numPr>
                      <w:ilvl w:val="0"/>
                      <w:numId w:val="9"/>
                    </w:numPr>
                    <w:ind w:left="417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Point 1</w:t>
                  </w:r>
                </w:p>
                <w:p w14:paraId="03456053" w14:textId="77777777" w:rsidR="00684EF5" w:rsidRPr="005206B6" w:rsidRDefault="00684EF5" w:rsidP="00684EF5">
                  <w:pPr>
                    <w:rPr>
                      <w:sz w:val="21"/>
                      <w:szCs w:val="21"/>
                    </w:rPr>
                  </w:pPr>
                </w:p>
                <w:p w14:paraId="178D02BB" w14:textId="77777777" w:rsidR="00684EF5" w:rsidRPr="00755289" w:rsidRDefault="00684EF5" w:rsidP="00684EF5">
                  <w:pPr>
                    <w:pStyle w:val="ListParagraph"/>
                    <w:numPr>
                      <w:ilvl w:val="0"/>
                      <w:numId w:val="9"/>
                    </w:numPr>
                    <w:ind w:left="417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Point 1</w:t>
                  </w:r>
                </w:p>
                <w:p w14:paraId="704A8E85" w14:textId="77777777" w:rsidR="00954FD5" w:rsidRDefault="00954FD5" w:rsidP="00684EF5">
                  <w:pPr>
                    <w:ind w:left="57"/>
                    <w:rPr>
                      <w:sz w:val="21"/>
                      <w:szCs w:val="21"/>
                    </w:rPr>
                  </w:pPr>
                </w:p>
                <w:p w14:paraId="774A7BF9" w14:textId="77777777" w:rsidR="00684EF5" w:rsidRPr="00755289" w:rsidRDefault="00684EF5" w:rsidP="00684EF5">
                  <w:pPr>
                    <w:pStyle w:val="ListParagraph"/>
                    <w:numPr>
                      <w:ilvl w:val="0"/>
                      <w:numId w:val="9"/>
                    </w:numPr>
                    <w:ind w:left="417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Point 1</w:t>
                  </w:r>
                </w:p>
                <w:p w14:paraId="600F82B5" w14:textId="77777777" w:rsidR="00684EF5" w:rsidRDefault="00684EF5" w:rsidP="00684EF5">
                  <w:pPr>
                    <w:ind w:left="57"/>
                    <w:rPr>
                      <w:sz w:val="21"/>
                      <w:szCs w:val="21"/>
                    </w:rPr>
                  </w:pPr>
                </w:p>
                <w:p w14:paraId="5FC5CF32" w14:textId="4547464C" w:rsidR="00684EF5" w:rsidRPr="00684EF5" w:rsidRDefault="00684EF5" w:rsidP="00684EF5">
                  <w:pPr>
                    <w:pStyle w:val="ListParagraph"/>
                    <w:numPr>
                      <w:ilvl w:val="0"/>
                      <w:numId w:val="9"/>
                    </w:numPr>
                    <w:ind w:left="417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Point 1</w:t>
                  </w:r>
                </w:p>
              </w:tc>
            </w:tr>
            <w:tr w:rsidR="00954FD5" w14:paraId="103AAB69" w14:textId="77777777" w:rsidTr="00682C3F">
              <w:trPr>
                <w:trHeight w:val="170"/>
              </w:trPr>
              <w:tc>
                <w:tcPr>
                  <w:tcW w:w="4511" w:type="dxa"/>
                  <w:tcBorders>
                    <w:top w:val="dotted" w:sz="4" w:space="0" w:color="FFC864"/>
                  </w:tcBorders>
                  <w:shd w:val="clear" w:color="auto" w:fill="auto"/>
                  <w:tcMar>
                    <w:top w:w="142" w:type="dxa"/>
                  </w:tcMar>
                  <w:vAlign w:val="bottom"/>
                </w:tcPr>
                <w:p w14:paraId="239AD76D" w14:textId="77777777" w:rsidR="00954FD5" w:rsidRPr="006B5363" w:rsidRDefault="00954FD5" w:rsidP="00954FD5">
                  <w:pPr>
                    <w:rPr>
                      <w:sz w:val="10"/>
                      <w:szCs w:val="10"/>
                    </w:rPr>
                  </w:pPr>
                  <w:r w:rsidRPr="006B5363">
                    <w:rPr>
                      <w:sz w:val="24"/>
                      <w:szCs w:val="24"/>
                    </w:rPr>
                    <w:t>Senior Program Leader</w:t>
                  </w:r>
                </w:p>
              </w:tc>
              <w:tc>
                <w:tcPr>
                  <w:tcW w:w="456" w:type="dxa"/>
                  <w:tcBorders>
                    <w:top w:val="dotted" w:sz="4" w:space="0" w:color="FFC864"/>
                  </w:tcBorders>
                  <w:shd w:val="clear" w:color="auto" w:fill="auto"/>
                  <w:tcMar>
                    <w:top w:w="142" w:type="dxa"/>
                  </w:tcMar>
                  <w:vAlign w:val="center"/>
                </w:tcPr>
                <w:p w14:paraId="06472FFE" w14:textId="77777777" w:rsidR="00954FD5" w:rsidRPr="0000228C" w:rsidRDefault="00954FD5" w:rsidP="00B71C4D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noProof/>
                      <w:sz w:val="16"/>
                      <w:szCs w:val="16"/>
                    </w:rPr>
                    <w:drawing>
                      <wp:inline distT="0" distB="0" distL="0" distR="0" wp14:anchorId="571C20E3" wp14:editId="6D269335">
                        <wp:extent cx="139700" cy="139700"/>
                        <wp:effectExtent l="0" t="0" r="0" b="0"/>
                        <wp:docPr id="15" name="Graphic 15" descr="Daily Calenda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8" name="DailyCalendar.svg"/>
                                <pic:cNvPicPr/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flipH="1">
                                  <a:off x="0" y="0"/>
                                  <a:ext cx="139700" cy="139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79" w:type="dxa"/>
                  <w:tcBorders>
                    <w:top w:val="dotted" w:sz="4" w:space="0" w:color="FFC864"/>
                  </w:tcBorders>
                  <w:shd w:val="clear" w:color="auto" w:fill="auto"/>
                  <w:tcMar>
                    <w:top w:w="142" w:type="dxa"/>
                  </w:tcMar>
                  <w:vAlign w:val="center"/>
                </w:tcPr>
                <w:p w14:paraId="7408CA02" w14:textId="00FD23D6" w:rsidR="00954FD5" w:rsidRPr="0000228C" w:rsidRDefault="00AE4BFD" w:rsidP="00B71C4D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sz w:val="16"/>
                      <w:szCs w:val="16"/>
                    </w:rPr>
                    <w:t>Start - Present</w:t>
                  </w:r>
                </w:p>
              </w:tc>
            </w:tr>
            <w:tr w:rsidR="00954FD5" w14:paraId="69D756A8" w14:textId="77777777" w:rsidTr="00B71C4D">
              <w:trPr>
                <w:trHeight w:val="227"/>
              </w:trPr>
              <w:tc>
                <w:tcPr>
                  <w:tcW w:w="4511" w:type="dxa"/>
                  <w:shd w:val="clear" w:color="auto" w:fill="auto"/>
                  <w:vAlign w:val="center"/>
                </w:tcPr>
                <w:p w14:paraId="35CE9836" w14:textId="6C262DF8" w:rsidR="00954FD5" w:rsidRPr="00C272CF" w:rsidRDefault="00954FD5" w:rsidP="00954FD5">
                  <w:pPr>
                    <w:rPr>
                      <w:b/>
                      <w:bCs/>
                      <w:color w:val="FFC864"/>
                      <w:sz w:val="24"/>
                      <w:szCs w:val="24"/>
                    </w:rPr>
                  </w:pPr>
                  <w:r w:rsidRPr="00682C3F">
                    <w:rPr>
                      <w:b/>
                      <w:bCs/>
                      <w:color w:val="CD9632"/>
                      <w:sz w:val="20"/>
                      <w:szCs w:val="20"/>
                    </w:rPr>
                    <w:t>B</w:t>
                  </w:r>
                  <w:r w:rsidR="00AE4BFD">
                    <w:rPr>
                      <w:b/>
                      <w:bCs/>
                      <w:color w:val="CD9632"/>
                      <w:sz w:val="20"/>
                      <w:szCs w:val="20"/>
                    </w:rPr>
                    <w:t xml:space="preserve">usiness Future </w:t>
                  </w:r>
                </w:p>
              </w:tc>
              <w:tc>
                <w:tcPr>
                  <w:tcW w:w="456" w:type="dxa"/>
                  <w:shd w:val="clear" w:color="auto" w:fill="auto"/>
                  <w:vAlign w:val="center"/>
                </w:tcPr>
                <w:p w14:paraId="51B22AE1" w14:textId="77777777" w:rsidR="00954FD5" w:rsidRDefault="00954FD5" w:rsidP="00B71C4D">
                  <w:pPr>
                    <w:jc w:val="center"/>
                    <w:rPr>
                      <w:noProof/>
                      <w:sz w:val="16"/>
                      <w:szCs w:val="16"/>
                    </w:rPr>
                  </w:pPr>
                  <w:r w:rsidRPr="007465AB">
                    <w:rPr>
                      <w:rFonts w:ascii="Cambria" w:hAnsi="Cambria"/>
                      <w:noProof/>
                      <w:sz w:val="20"/>
                      <w:szCs w:val="20"/>
                    </w:rPr>
                    <w:drawing>
                      <wp:inline distT="0" distB="0" distL="0" distR="0" wp14:anchorId="7BEA43EC" wp14:editId="653CB5AF">
                        <wp:extent cx="152400" cy="152400"/>
                        <wp:effectExtent l="0" t="0" r="0" b="0"/>
                        <wp:docPr id="16" name="Graphic 16" descr="Marke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Marker.svg"/>
                                <pic:cNvPicPr/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9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79" w:type="dxa"/>
                  <w:shd w:val="clear" w:color="auto" w:fill="auto"/>
                  <w:vAlign w:val="center"/>
                </w:tcPr>
                <w:p w14:paraId="3B23DCB8" w14:textId="3A3660D5" w:rsidR="00954FD5" w:rsidRDefault="00CC416E" w:rsidP="00954FD5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City, Province/State</w:t>
                  </w:r>
                </w:p>
              </w:tc>
            </w:tr>
            <w:tr w:rsidR="00954FD5" w14:paraId="503B679B" w14:textId="77777777" w:rsidTr="006E3DD5">
              <w:trPr>
                <w:trHeight w:val="964"/>
              </w:trPr>
              <w:tc>
                <w:tcPr>
                  <w:tcW w:w="6946" w:type="dxa"/>
                  <w:gridSpan w:val="3"/>
                  <w:shd w:val="clear" w:color="auto" w:fill="auto"/>
                  <w:tcMar>
                    <w:top w:w="57" w:type="dxa"/>
                    <w:bottom w:w="57" w:type="dxa"/>
                  </w:tcMar>
                  <w:vAlign w:val="center"/>
                </w:tcPr>
                <w:p w14:paraId="4808DEAF" w14:textId="1784ED8F" w:rsidR="00684EF5" w:rsidRDefault="00684EF5" w:rsidP="00684EF5">
                  <w:pPr>
                    <w:pStyle w:val="ListParagraph"/>
                    <w:numPr>
                      <w:ilvl w:val="0"/>
                      <w:numId w:val="9"/>
                    </w:numPr>
                    <w:ind w:left="417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Point 1</w:t>
                  </w:r>
                </w:p>
                <w:p w14:paraId="619A48A9" w14:textId="77777777" w:rsidR="00684EF5" w:rsidRPr="00755289" w:rsidRDefault="00684EF5" w:rsidP="00684EF5">
                  <w:pPr>
                    <w:pStyle w:val="ListParagraph"/>
                    <w:ind w:left="417"/>
                    <w:rPr>
                      <w:sz w:val="21"/>
                      <w:szCs w:val="21"/>
                    </w:rPr>
                  </w:pPr>
                </w:p>
                <w:p w14:paraId="02C34043" w14:textId="77777777" w:rsidR="00684EF5" w:rsidRPr="00755289" w:rsidRDefault="00684EF5" w:rsidP="00684EF5">
                  <w:pPr>
                    <w:pStyle w:val="ListParagraph"/>
                    <w:numPr>
                      <w:ilvl w:val="0"/>
                      <w:numId w:val="9"/>
                    </w:numPr>
                    <w:ind w:left="417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Point 1</w:t>
                  </w:r>
                </w:p>
                <w:p w14:paraId="17DB398C" w14:textId="5A60A0E2" w:rsidR="00954FD5" w:rsidRPr="00755289" w:rsidRDefault="00954FD5" w:rsidP="00684EF5">
                  <w:pPr>
                    <w:pStyle w:val="ListParagraph"/>
                    <w:ind w:left="417"/>
                    <w:rPr>
                      <w:sz w:val="21"/>
                      <w:szCs w:val="21"/>
                    </w:rPr>
                  </w:pPr>
                  <w:bookmarkStart w:id="0" w:name="_GoBack"/>
                  <w:bookmarkEnd w:id="0"/>
                </w:p>
              </w:tc>
            </w:tr>
          </w:tbl>
          <w:p w14:paraId="73E2E57A" w14:textId="77777777" w:rsidR="004A3FAB" w:rsidRDefault="004A3FAB" w:rsidP="004A3FAB"/>
        </w:tc>
      </w:tr>
    </w:tbl>
    <w:p w14:paraId="4F7FD6DC" w14:textId="6DF577AF" w:rsidR="004A3FAB" w:rsidRPr="006A5ED9" w:rsidRDefault="004A3FAB" w:rsidP="006A5ED9">
      <w:pPr>
        <w:spacing w:after="0" w:line="240" w:lineRule="auto"/>
        <w:rPr>
          <w:sz w:val="2"/>
          <w:szCs w:val="2"/>
        </w:rPr>
      </w:pPr>
    </w:p>
    <w:sectPr w:rsidR="004A3FAB" w:rsidRPr="006A5ED9" w:rsidSect="006A5ED9">
      <w:pgSz w:w="12240" w:h="15840"/>
      <w:pgMar w:top="0" w:right="0" w:bottom="0" w:left="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E53B29" w14:textId="77777777" w:rsidR="006E3BC2" w:rsidRDefault="006E3BC2" w:rsidP="006E78D0">
      <w:pPr>
        <w:spacing w:after="0" w:line="240" w:lineRule="auto"/>
      </w:pPr>
      <w:r>
        <w:separator/>
      </w:r>
    </w:p>
  </w:endnote>
  <w:endnote w:type="continuationSeparator" w:id="0">
    <w:p w14:paraId="3FC16B59" w14:textId="77777777" w:rsidR="006E3BC2" w:rsidRDefault="006E3BC2" w:rsidP="006E78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812BB3" w14:textId="77777777" w:rsidR="006E3BC2" w:rsidRDefault="006E3BC2" w:rsidP="006E78D0">
      <w:pPr>
        <w:spacing w:after="0" w:line="240" w:lineRule="auto"/>
      </w:pPr>
      <w:r>
        <w:separator/>
      </w:r>
    </w:p>
  </w:footnote>
  <w:footnote w:type="continuationSeparator" w:id="0">
    <w:p w14:paraId="28BF870A" w14:textId="77777777" w:rsidR="006E3BC2" w:rsidRDefault="006E3BC2" w:rsidP="006E78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2" type="#_x0000_t75" alt="Envelope" style="width:11pt;height:9pt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" o:bullet="t">
        <v:imagedata r:id="rId1" o:title="" croptop="-6805f" cropbottom="-6805f"/>
      </v:shape>
    </w:pict>
  </w:numPicBullet>
  <w:numPicBullet w:numPicBulletId="1">
    <w:pict>
      <v:shape id="_x0000_i1063" type="#_x0000_t75" alt="Marker" style="width:7pt;height:11pt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" o:bullet="t">
        <v:imagedata r:id="rId2" o:title="" croptop="-2979f" cropbottom="-2979f" cropleft="-30654f" cropright="-30654f"/>
      </v:shape>
    </w:pict>
  </w:numPicBullet>
  <w:abstractNum w:abstractNumId="0" w15:restartNumberingAfterBreak="0">
    <w:nsid w:val="05F7030F"/>
    <w:multiLevelType w:val="hybridMultilevel"/>
    <w:tmpl w:val="FA1821D0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01CDB"/>
    <w:multiLevelType w:val="hybridMultilevel"/>
    <w:tmpl w:val="3CA2859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D5396"/>
    <w:multiLevelType w:val="hybridMultilevel"/>
    <w:tmpl w:val="28D82DF6"/>
    <w:lvl w:ilvl="0" w:tplc="0EF4284A">
      <w:numFmt w:val="bullet"/>
      <w:lvlText w:val="-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DE27DEF"/>
    <w:multiLevelType w:val="hybridMultilevel"/>
    <w:tmpl w:val="F9CCAEDE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74433F"/>
    <w:multiLevelType w:val="hybridMultilevel"/>
    <w:tmpl w:val="BBCADE52"/>
    <w:lvl w:ilvl="0" w:tplc="0524772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882C91"/>
    <w:multiLevelType w:val="hybridMultilevel"/>
    <w:tmpl w:val="C6AEB1F0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5C3C9D"/>
    <w:multiLevelType w:val="hybridMultilevel"/>
    <w:tmpl w:val="6794F2FE"/>
    <w:lvl w:ilvl="0" w:tplc="937C863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127FEA"/>
    <w:multiLevelType w:val="hybridMultilevel"/>
    <w:tmpl w:val="6AEEB22A"/>
    <w:lvl w:ilvl="0" w:tplc="60EEF97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CC6ED7"/>
    <w:multiLevelType w:val="hybridMultilevel"/>
    <w:tmpl w:val="1FFEBFD0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D4F60"/>
    <w:multiLevelType w:val="hybridMultilevel"/>
    <w:tmpl w:val="9AECB4A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D4B4F70"/>
    <w:multiLevelType w:val="hybridMultilevel"/>
    <w:tmpl w:val="A86821CE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A00E08"/>
    <w:multiLevelType w:val="hybridMultilevel"/>
    <w:tmpl w:val="0E10CE00"/>
    <w:lvl w:ilvl="0" w:tplc="770C641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CEE090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84200A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B8893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B6CAE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FBCC7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E521C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B2A9C4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7D0681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68F26499"/>
    <w:multiLevelType w:val="hybridMultilevel"/>
    <w:tmpl w:val="D4C4D99A"/>
    <w:lvl w:ilvl="0" w:tplc="698CA252">
      <w:start w:val="1"/>
      <w:numFmt w:val="bullet"/>
      <w:lvlText w:val=""/>
      <w:lvlJc w:val="left"/>
      <w:pPr>
        <w:ind w:left="6024" w:hanging="360"/>
      </w:pPr>
      <w:rPr>
        <w:rFonts w:ascii="Wingdings" w:hAnsi="Wingdings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674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746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818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890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962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1034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1106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11784" w:hanging="360"/>
      </w:pPr>
      <w:rPr>
        <w:rFonts w:ascii="Wingdings" w:hAnsi="Wingdings" w:hint="default"/>
      </w:rPr>
    </w:lvl>
  </w:abstractNum>
  <w:abstractNum w:abstractNumId="13" w15:restartNumberingAfterBreak="0">
    <w:nsid w:val="7D561D8C"/>
    <w:multiLevelType w:val="hybridMultilevel"/>
    <w:tmpl w:val="8BB4FC22"/>
    <w:lvl w:ilvl="0" w:tplc="474EF27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A4CAC0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27E8A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204DF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1B0504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E56CC2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BBCAF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70CCD6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4D6993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0"/>
  </w:num>
  <w:num w:numId="5">
    <w:abstractNumId w:val="10"/>
  </w:num>
  <w:num w:numId="6">
    <w:abstractNumId w:val="6"/>
  </w:num>
  <w:num w:numId="7">
    <w:abstractNumId w:val="1"/>
  </w:num>
  <w:num w:numId="8">
    <w:abstractNumId w:val="9"/>
  </w:num>
  <w:num w:numId="9">
    <w:abstractNumId w:val="7"/>
  </w:num>
  <w:num w:numId="10">
    <w:abstractNumId w:val="4"/>
  </w:num>
  <w:num w:numId="11">
    <w:abstractNumId w:val="12"/>
  </w:num>
  <w:num w:numId="12">
    <w:abstractNumId w:val="2"/>
  </w:num>
  <w:num w:numId="13">
    <w:abstractNumId w:val="1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361"/>
    <w:rsid w:val="000017F0"/>
    <w:rsid w:val="0000228C"/>
    <w:rsid w:val="00003864"/>
    <w:rsid w:val="0000458A"/>
    <w:rsid w:val="0001258A"/>
    <w:rsid w:val="00013CFD"/>
    <w:rsid w:val="00025070"/>
    <w:rsid w:val="00025233"/>
    <w:rsid w:val="00027AD5"/>
    <w:rsid w:val="0003562B"/>
    <w:rsid w:val="00037142"/>
    <w:rsid w:val="00042728"/>
    <w:rsid w:val="00046DFD"/>
    <w:rsid w:val="00050FA7"/>
    <w:rsid w:val="00064554"/>
    <w:rsid w:val="000648F7"/>
    <w:rsid w:val="00065ADD"/>
    <w:rsid w:val="00066074"/>
    <w:rsid w:val="000663F3"/>
    <w:rsid w:val="0006644E"/>
    <w:rsid w:val="000810EC"/>
    <w:rsid w:val="00082066"/>
    <w:rsid w:val="00082ABE"/>
    <w:rsid w:val="000833F8"/>
    <w:rsid w:val="00097C51"/>
    <w:rsid w:val="000A0170"/>
    <w:rsid w:val="000A0D15"/>
    <w:rsid w:val="000A32B3"/>
    <w:rsid w:val="000A3824"/>
    <w:rsid w:val="000A7763"/>
    <w:rsid w:val="000B03C1"/>
    <w:rsid w:val="000B4D8A"/>
    <w:rsid w:val="000C0633"/>
    <w:rsid w:val="000C082D"/>
    <w:rsid w:val="000C4E39"/>
    <w:rsid w:val="000C5379"/>
    <w:rsid w:val="000D0328"/>
    <w:rsid w:val="000D15EC"/>
    <w:rsid w:val="000D1D93"/>
    <w:rsid w:val="000E13EF"/>
    <w:rsid w:val="000E1ABB"/>
    <w:rsid w:val="000E2293"/>
    <w:rsid w:val="000F0589"/>
    <w:rsid w:val="000F082C"/>
    <w:rsid w:val="000F1374"/>
    <w:rsid w:val="000F2AAA"/>
    <w:rsid w:val="000F2EB6"/>
    <w:rsid w:val="00103B34"/>
    <w:rsid w:val="00111028"/>
    <w:rsid w:val="0011202F"/>
    <w:rsid w:val="00112ABF"/>
    <w:rsid w:val="001132DB"/>
    <w:rsid w:val="001132EA"/>
    <w:rsid w:val="001153F4"/>
    <w:rsid w:val="00116F9D"/>
    <w:rsid w:val="001175B7"/>
    <w:rsid w:val="00117FA1"/>
    <w:rsid w:val="0012122A"/>
    <w:rsid w:val="00121FF9"/>
    <w:rsid w:val="00124F21"/>
    <w:rsid w:val="001275A7"/>
    <w:rsid w:val="00135965"/>
    <w:rsid w:val="0013644A"/>
    <w:rsid w:val="0014230E"/>
    <w:rsid w:val="00146276"/>
    <w:rsid w:val="00146AA0"/>
    <w:rsid w:val="00147E65"/>
    <w:rsid w:val="00147FC5"/>
    <w:rsid w:val="00153D87"/>
    <w:rsid w:val="00154228"/>
    <w:rsid w:val="001679D7"/>
    <w:rsid w:val="0017268B"/>
    <w:rsid w:val="00173BB0"/>
    <w:rsid w:val="0017422A"/>
    <w:rsid w:val="001747F8"/>
    <w:rsid w:val="001774EE"/>
    <w:rsid w:val="001805A7"/>
    <w:rsid w:val="0018259B"/>
    <w:rsid w:val="001869D0"/>
    <w:rsid w:val="00190F53"/>
    <w:rsid w:val="00195544"/>
    <w:rsid w:val="00195577"/>
    <w:rsid w:val="001966B2"/>
    <w:rsid w:val="001A0E52"/>
    <w:rsid w:val="001A1381"/>
    <w:rsid w:val="001A1514"/>
    <w:rsid w:val="001A2FAA"/>
    <w:rsid w:val="001A5EA6"/>
    <w:rsid w:val="001A61D9"/>
    <w:rsid w:val="001A6A90"/>
    <w:rsid w:val="001B20FB"/>
    <w:rsid w:val="001C034B"/>
    <w:rsid w:val="001C1661"/>
    <w:rsid w:val="001C3184"/>
    <w:rsid w:val="001D3B74"/>
    <w:rsid w:val="001D4E9E"/>
    <w:rsid w:val="001D5967"/>
    <w:rsid w:val="001D6171"/>
    <w:rsid w:val="001E1B16"/>
    <w:rsid w:val="001E6498"/>
    <w:rsid w:val="001F0703"/>
    <w:rsid w:val="001F0F42"/>
    <w:rsid w:val="001F162A"/>
    <w:rsid w:val="001F17EB"/>
    <w:rsid w:val="002055A8"/>
    <w:rsid w:val="00205CF0"/>
    <w:rsid w:val="00210696"/>
    <w:rsid w:val="00211E70"/>
    <w:rsid w:val="00211F8B"/>
    <w:rsid w:val="00212150"/>
    <w:rsid w:val="002124A9"/>
    <w:rsid w:val="00214728"/>
    <w:rsid w:val="00216127"/>
    <w:rsid w:val="002247E8"/>
    <w:rsid w:val="0024294B"/>
    <w:rsid w:val="00243BDC"/>
    <w:rsid w:val="00243DB3"/>
    <w:rsid w:val="00260EFB"/>
    <w:rsid w:val="0026203C"/>
    <w:rsid w:val="00265A10"/>
    <w:rsid w:val="00266027"/>
    <w:rsid w:val="00266A95"/>
    <w:rsid w:val="00272644"/>
    <w:rsid w:val="00274266"/>
    <w:rsid w:val="0027491D"/>
    <w:rsid w:val="00274E2D"/>
    <w:rsid w:val="00277528"/>
    <w:rsid w:val="00280D13"/>
    <w:rsid w:val="002816AE"/>
    <w:rsid w:val="00284361"/>
    <w:rsid w:val="00284F41"/>
    <w:rsid w:val="0028669A"/>
    <w:rsid w:val="00286FF5"/>
    <w:rsid w:val="002A0DDC"/>
    <w:rsid w:val="002A1002"/>
    <w:rsid w:val="002A10B3"/>
    <w:rsid w:val="002A13FC"/>
    <w:rsid w:val="002B0484"/>
    <w:rsid w:val="002B2147"/>
    <w:rsid w:val="002B3E2C"/>
    <w:rsid w:val="002C1405"/>
    <w:rsid w:val="002C15A1"/>
    <w:rsid w:val="002C2183"/>
    <w:rsid w:val="002C2329"/>
    <w:rsid w:val="002C2909"/>
    <w:rsid w:val="002C4670"/>
    <w:rsid w:val="002C519D"/>
    <w:rsid w:val="002D1BEF"/>
    <w:rsid w:val="002D76EA"/>
    <w:rsid w:val="002D7F9D"/>
    <w:rsid w:val="002E2840"/>
    <w:rsid w:val="002E2EB0"/>
    <w:rsid w:val="002E5266"/>
    <w:rsid w:val="002E535D"/>
    <w:rsid w:val="002F16E1"/>
    <w:rsid w:val="002F3B06"/>
    <w:rsid w:val="002F7DF3"/>
    <w:rsid w:val="003048F4"/>
    <w:rsid w:val="00311F95"/>
    <w:rsid w:val="003128A3"/>
    <w:rsid w:val="00312ABB"/>
    <w:rsid w:val="00322102"/>
    <w:rsid w:val="0032229A"/>
    <w:rsid w:val="003269B9"/>
    <w:rsid w:val="0032795A"/>
    <w:rsid w:val="00342F1D"/>
    <w:rsid w:val="00345D27"/>
    <w:rsid w:val="00346C33"/>
    <w:rsid w:val="00354BEC"/>
    <w:rsid w:val="00356074"/>
    <w:rsid w:val="00360086"/>
    <w:rsid w:val="00362B67"/>
    <w:rsid w:val="0037067D"/>
    <w:rsid w:val="003724EE"/>
    <w:rsid w:val="00373FC6"/>
    <w:rsid w:val="003747D7"/>
    <w:rsid w:val="00374B0F"/>
    <w:rsid w:val="00376D5D"/>
    <w:rsid w:val="00380948"/>
    <w:rsid w:val="00385F84"/>
    <w:rsid w:val="00393D49"/>
    <w:rsid w:val="00395141"/>
    <w:rsid w:val="003A312F"/>
    <w:rsid w:val="003A74F7"/>
    <w:rsid w:val="003B0F49"/>
    <w:rsid w:val="003B2423"/>
    <w:rsid w:val="003B31F7"/>
    <w:rsid w:val="003B3DE8"/>
    <w:rsid w:val="003B48F4"/>
    <w:rsid w:val="003C1F63"/>
    <w:rsid w:val="003C39C7"/>
    <w:rsid w:val="003C4299"/>
    <w:rsid w:val="003C6809"/>
    <w:rsid w:val="003D36E6"/>
    <w:rsid w:val="003D6B8D"/>
    <w:rsid w:val="003D7B89"/>
    <w:rsid w:val="003E420A"/>
    <w:rsid w:val="003E572C"/>
    <w:rsid w:val="003E6A4E"/>
    <w:rsid w:val="003F119A"/>
    <w:rsid w:val="003F279B"/>
    <w:rsid w:val="00400A7D"/>
    <w:rsid w:val="004119FE"/>
    <w:rsid w:val="004201F8"/>
    <w:rsid w:val="004216F8"/>
    <w:rsid w:val="004359E5"/>
    <w:rsid w:val="00443ED2"/>
    <w:rsid w:val="00447FD9"/>
    <w:rsid w:val="00452FB6"/>
    <w:rsid w:val="004548D8"/>
    <w:rsid w:val="00455AA3"/>
    <w:rsid w:val="004601D4"/>
    <w:rsid w:val="0046525A"/>
    <w:rsid w:val="004662AF"/>
    <w:rsid w:val="00472A18"/>
    <w:rsid w:val="0047374F"/>
    <w:rsid w:val="00475F3D"/>
    <w:rsid w:val="00477AE8"/>
    <w:rsid w:val="0048194B"/>
    <w:rsid w:val="00482D8E"/>
    <w:rsid w:val="00485C81"/>
    <w:rsid w:val="00486385"/>
    <w:rsid w:val="004943F0"/>
    <w:rsid w:val="004A1E5E"/>
    <w:rsid w:val="004A35AF"/>
    <w:rsid w:val="004A3FAB"/>
    <w:rsid w:val="004A6E12"/>
    <w:rsid w:val="004B1B1A"/>
    <w:rsid w:val="004B1BBC"/>
    <w:rsid w:val="004B32D5"/>
    <w:rsid w:val="004B5127"/>
    <w:rsid w:val="004B5ED8"/>
    <w:rsid w:val="004C34EB"/>
    <w:rsid w:val="004C358D"/>
    <w:rsid w:val="004D2489"/>
    <w:rsid w:val="004E0BB0"/>
    <w:rsid w:val="004E0E7F"/>
    <w:rsid w:val="004E2AB5"/>
    <w:rsid w:val="004E6BE4"/>
    <w:rsid w:val="005016E5"/>
    <w:rsid w:val="00502B1F"/>
    <w:rsid w:val="00505EE5"/>
    <w:rsid w:val="0051208C"/>
    <w:rsid w:val="00512829"/>
    <w:rsid w:val="00513556"/>
    <w:rsid w:val="005206B6"/>
    <w:rsid w:val="005211B1"/>
    <w:rsid w:val="00521FD3"/>
    <w:rsid w:val="00523E44"/>
    <w:rsid w:val="00524CF6"/>
    <w:rsid w:val="00524D0D"/>
    <w:rsid w:val="005253EB"/>
    <w:rsid w:val="00526A8E"/>
    <w:rsid w:val="00537DC2"/>
    <w:rsid w:val="0054295A"/>
    <w:rsid w:val="00542BCB"/>
    <w:rsid w:val="005436CC"/>
    <w:rsid w:val="005471C9"/>
    <w:rsid w:val="00552B4B"/>
    <w:rsid w:val="00552F4F"/>
    <w:rsid w:val="00553345"/>
    <w:rsid w:val="00554EE1"/>
    <w:rsid w:val="00555162"/>
    <w:rsid w:val="00560309"/>
    <w:rsid w:val="00560829"/>
    <w:rsid w:val="00562CCA"/>
    <w:rsid w:val="005634FB"/>
    <w:rsid w:val="00567454"/>
    <w:rsid w:val="00571CF6"/>
    <w:rsid w:val="005827B0"/>
    <w:rsid w:val="00591F06"/>
    <w:rsid w:val="00596AA3"/>
    <w:rsid w:val="005A0715"/>
    <w:rsid w:val="005A1257"/>
    <w:rsid w:val="005A2B26"/>
    <w:rsid w:val="005A7E68"/>
    <w:rsid w:val="005B1EF4"/>
    <w:rsid w:val="005B4246"/>
    <w:rsid w:val="005B6F42"/>
    <w:rsid w:val="005C1D04"/>
    <w:rsid w:val="005C32B7"/>
    <w:rsid w:val="005C4B87"/>
    <w:rsid w:val="005C653A"/>
    <w:rsid w:val="005D113B"/>
    <w:rsid w:val="005E4D0B"/>
    <w:rsid w:val="005E526F"/>
    <w:rsid w:val="005E5E6F"/>
    <w:rsid w:val="005F1909"/>
    <w:rsid w:val="005F202A"/>
    <w:rsid w:val="005F6E70"/>
    <w:rsid w:val="006055F0"/>
    <w:rsid w:val="0061131C"/>
    <w:rsid w:val="00614021"/>
    <w:rsid w:val="0061523D"/>
    <w:rsid w:val="0061635B"/>
    <w:rsid w:val="006164BD"/>
    <w:rsid w:val="006175E4"/>
    <w:rsid w:val="0062185A"/>
    <w:rsid w:val="00624887"/>
    <w:rsid w:val="00624AD9"/>
    <w:rsid w:val="00626545"/>
    <w:rsid w:val="00627607"/>
    <w:rsid w:val="00630C9D"/>
    <w:rsid w:val="00632463"/>
    <w:rsid w:val="006370FE"/>
    <w:rsid w:val="00643782"/>
    <w:rsid w:val="00650D49"/>
    <w:rsid w:val="00656B39"/>
    <w:rsid w:val="00656B51"/>
    <w:rsid w:val="006627EE"/>
    <w:rsid w:val="0066560D"/>
    <w:rsid w:val="006677EA"/>
    <w:rsid w:val="00671324"/>
    <w:rsid w:val="006726C3"/>
    <w:rsid w:val="006761A1"/>
    <w:rsid w:val="00682C3F"/>
    <w:rsid w:val="00682E81"/>
    <w:rsid w:val="0068353E"/>
    <w:rsid w:val="00683885"/>
    <w:rsid w:val="00684991"/>
    <w:rsid w:val="00684EF5"/>
    <w:rsid w:val="0068662C"/>
    <w:rsid w:val="0069014C"/>
    <w:rsid w:val="006A119E"/>
    <w:rsid w:val="006A1C81"/>
    <w:rsid w:val="006A5ED9"/>
    <w:rsid w:val="006A7EA3"/>
    <w:rsid w:val="006B229C"/>
    <w:rsid w:val="006B5363"/>
    <w:rsid w:val="006B7915"/>
    <w:rsid w:val="006C0FCF"/>
    <w:rsid w:val="006C3DAB"/>
    <w:rsid w:val="006C4C9B"/>
    <w:rsid w:val="006C62C9"/>
    <w:rsid w:val="006D03BD"/>
    <w:rsid w:val="006D6F93"/>
    <w:rsid w:val="006D749D"/>
    <w:rsid w:val="006D75FD"/>
    <w:rsid w:val="006E0EBD"/>
    <w:rsid w:val="006E152A"/>
    <w:rsid w:val="006E3BC2"/>
    <w:rsid w:val="006E3DD5"/>
    <w:rsid w:val="006E6741"/>
    <w:rsid w:val="006E78D0"/>
    <w:rsid w:val="00706860"/>
    <w:rsid w:val="007068C0"/>
    <w:rsid w:val="00710E20"/>
    <w:rsid w:val="007119B8"/>
    <w:rsid w:val="0071410C"/>
    <w:rsid w:val="00714CDB"/>
    <w:rsid w:val="00716C5E"/>
    <w:rsid w:val="00717B55"/>
    <w:rsid w:val="00720E96"/>
    <w:rsid w:val="00720F89"/>
    <w:rsid w:val="007216F3"/>
    <w:rsid w:val="00727AF1"/>
    <w:rsid w:val="007303A7"/>
    <w:rsid w:val="0073245D"/>
    <w:rsid w:val="00734052"/>
    <w:rsid w:val="00741A8F"/>
    <w:rsid w:val="0074267A"/>
    <w:rsid w:val="007465AB"/>
    <w:rsid w:val="00755289"/>
    <w:rsid w:val="00756347"/>
    <w:rsid w:val="00767EF4"/>
    <w:rsid w:val="0077082A"/>
    <w:rsid w:val="00771E5C"/>
    <w:rsid w:val="00772F66"/>
    <w:rsid w:val="00773448"/>
    <w:rsid w:val="00777220"/>
    <w:rsid w:val="00782BF8"/>
    <w:rsid w:val="0078640A"/>
    <w:rsid w:val="00796330"/>
    <w:rsid w:val="007A0285"/>
    <w:rsid w:val="007A719E"/>
    <w:rsid w:val="007B3D71"/>
    <w:rsid w:val="007C2E7D"/>
    <w:rsid w:val="007C78FA"/>
    <w:rsid w:val="007D3E1E"/>
    <w:rsid w:val="007D661E"/>
    <w:rsid w:val="007E00FC"/>
    <w:rsid w:val="007E2492"/>
    <w:rsid w:val="007E2D36"/>
    <w:rsid w:val="007F48D4"/>
    <w:rsid w:val="007F6554"/>
    <w:rsid w:val="007F71FE"/>
    <w:rsid w:val="00800D09"/>
    <w:rsid w:val="008115E2"/>
    <w:rsid w:val="0081473C"/>
    <w:rsid w:val="00815E72"/>
    <w:rsid w:val="008170AB"/>
    <w:rsid w:val="00820EAF"/>
    <w:rsid w:val="00821862"/>
    <w:rsid w:val="00821C4A"/>
    <w:rsid w:val="00822614"/>
    <w:rsid w:val="008232B7"/>
    <w:rsid w:val="00823F31"/>
    <w:rsid w:val="00824194"/>
    <w:rsid w:val="00830ABE"/>
    <w:rsid w:val="008314F7"/>
    <w:rsid w:val="008335D1"/>
    <w:rsid w:val="00834A7A"/>
    <w:rsid w:val="00841CC9"/>
    <w:rsid w:val="00854788"/>
    <w:rsid w:val="00854DCF"/>
    <w:rsid w:val="00865BB8"/>
    <w:rsid w:val="00872727"/>
    <w:rsid w:val="00873551"/>
    <w:rsid w:val="008736B4"/>
    <w:rsid w:val="00875FAB"/>
    <w:rsid w:val="0087622E"/>
    <w:rsid w:val="0089405A"/>
    <w:rsid w:val="008941F3"/>
    <w:rsid w:val="008951F3"/>
    <w:rsid w:val="0089772B"/>
    <w:rsid w:val="008A1EE6"/>
    <w:rsid w:val="008A35A7"/>
    <w:rsid w:val="008B085E"/>
    <w:rsid w:val="008B1B8D"/>
    <w:rsid w:val="008B471F"/>
    <w:rsid w:val="008B4C49"/>
    <w:rsid w:val="008B51C9"/>
    <w:rsid w:val="008B575B"/>
    <w:rsid w:val="008C1382"/>
    <w:rsid w:val="008C3F8C"/>
    <w:rsid w:val="008C6213"/>
    <w:rsid w:val="008C7177"/>
    <w:rsid w:val="008D09DF"/>
    <w:rsid w:val="008D4EA3"/>
    <w:rsid w:val="008E087C"/>
    <w:rsid w:val="008E18D1"/>
    <w:rsid w:val="008E28CA"/>
    <w:rsid w:val="008E2B3B"/>
    <w:rsid w:val="008E53E0"/>
    <w:rsid w:val="008F02CA"/>
    <w:rsid w:val="008F4E85"/>
    <w:rsid w:val="00901144"/>
    <w:rsid w:val="009022CE"/>
    <w:rsid w:val="00903275"/>
    <w:rsid w:val="00905672"/>
    <w:rsid w:val="00914BF7"/>
    <w:rsid w:val="00931280"/>
    <w:rsid w:val="0093310E"/>
    <w:rsid w:val="00937288"/>
    <w:rsid w:val="00937F32"/>
    <w:rsid w:val="009458EA"/>
    <w:rsid w:val="00953664"/>
    <w:rsid w:val="00954135"/>
    <w:rsid w:val="00954FD5"/>
    <w:rsid w:val="00955C00"/>
    <w:rsid w:val="00963033"/>
    <w:rsid w:val="00964DAC"/>
    <w:rsid w:val="00970768"/>
    <w:rsid w:val="00977F0E"/>
    <w:rsid w:val="00981DE1"/>
    <w:rsid w:val="009831D4"/>
    <w:rsid w:val="00984188"/>
    <w:rsid w:val="009865D2"/>
    <w:rsid w:val="00992A6F"/>
    <w:rsid w:val="00994146"/>
    <w:rsid w:val="009951C8"/>
    <w:rsid w:val="00996FAE"/>
    <w:rsid w:val="009A0ADD"/>
    <w:rsid w:val="009A0F28"/>
    <w:rsid w:val="009A12F4"/>
    <w:rsid w:val="009A1532"/>
    <w:rsid w:val="009A43F2"/>
    <w:rsid w:val="009A5E8E"/>
    <w:rsid w:val="009B460D"/>
    <w:rsid w:val="009C330A"/>
    <w:rsid w:val="009C3970"/>
    <w:rsid w:val="009C4E91"/>
    <w:rsid w:val="009C6DB5"/>
    <w:rsid w:val="009C7F1D"/>
    <w:rsid w:val="009D09D4"/>
    <w:rsid w:val="009D2BF2"/>
    <w:rsid w:val="009D2E96"/>
    <w:rsid w:val="009E120F"/>
    <w:rsid w:val="009E56BB"/>
    <w:rsid w:val="009E6AAD"/>
    <w:rsid w:val="009E73C4"/>
    <w:rsid w:val="009F30FA"/>
    <w:rsid w:val="009F48C7"/>
    <w:rsid w:val="009F7CF3"/>
    <w:rsid w:val="00A010AA"/>
    <w:rsid w:val="00A02339"/>
    <w:rsid w:val="00A05D91"/>
    <w:rsid w:val="00A05EDD"/>
    <w:rsid w:val="00A07CEE"/>
    <w:rsid w:val="00A10CD1"/>
    <w:rsid w:val="00A17E24"/>
    <w:rsid w:val="00A21FA4"/>
    <w:rsid w:val="00A24422"/>
    <w:rsid w:val="00A2534F"/>
    <w:rsid w:val="00A261E1"/>
    <w:rsid w:val="00A32CA2"/>
    <w:rsid w:val="00A373B9"/>
    <w:rsid w:val="00A37E96"/>
    <w:rsid w:val="00A41007"/>
    <w:rsid w:val="00A41CD6"/>
    <w:rsid w:val="00A45B2B"/>
    <w:rsid w:val="00A50469"/>
    <w:rsid w:val="00A52C42"/>
    <w:rsid w:val="00A57A0B"/>
    <w:rsid w:val="00A64737"/>
    <w:rsid w:val="00A666DF"/>
    <w:rsid w:val="00A66F34"/>
    <w:rsid w:val="00A67A96"/>
    <w:rsid w:val="00A718D3"/>
    <w:rsid w:val="00A72187"/>
    <w:rsid w:val="00A85686"/>
    <w:rsid w:val="00A860D4"/>
    <w:rsid w:val="00A87BC9"/>
    <w:rsid w:val="00A93909"/>
    <w:rsid w:val="00A9392F"/>
    <w:rsid w:val="00A96AA1"/>
    <w:rsid w:val="00AA1254"/>
    <w:rsid w:val="00AA2F0F"/>
    <w:rsid w:val="00AA5EC7"/>
    <w:rsid w:val="00AB2DA2"/>
    <w:rsid w:val="00AB3AFD"/>
    <w:rsid w:val="00AB6E8D"/>
    <w:rsid w:val="00AC40F9"/>
    <w:rsid w:val="00AD0658"/>
    <w:rsid w:val="00AD232A"/>
    <w:rsid w:val="00AD24E7"/>
    <w:rsid w:val="00AD7369"/>
    <w:rsid w:val="00AE4BFD"/>
    <w:rsid w:val="00AE581A"/>
    <w:rsid w:val="00AE5C9E"/>
    <w:rsid w:val="00AE630C"/>
    <w:rsid w:val="00AE6712"/>
    <w:rsid w:val="00AF156F"/>
    <w:rsid w:val="00AF17E6"/>
    <w:rsid w:val="00AF5AC0"/>
    <w:rsid w:val="00AF7C13"/>
    <w:rsid w:val="00B044C0"/>
    <w:rsid w:val="00B05A28"/>
    <w:rsid w:val="00B07508"/>
    <w:rsid w:val="00B11F56"/>
    <w:rsid w:val="00B1766A"/>
    <w:rsid w:val="00B21FB8"/>
    <w:rsid w:val="00B23324"/>
    <w:rsid w:val="00B25EF3"/>
    <w:rsid w:val="00B2709D"/>
    <w:rsid w:val="00B274EF"/>
    <w:rsid w:val="00B3751C"/>
    <w:rsid w:val="00B44277"/>
    <w:rsid w:val="00B46384"/>
    <w:rsid w:val="00B50EE9"/>
    <w:rsid w:val="00B51521"/>
    <w:rsid w:val="00B55112"/>
    <w:rsid w:val="00B5562F"/>
    <w:rsid w:val="00B5655A"/>
    <w:rsid w:val="00B71C4D"/>
    <w:rsid w:val="00B72D45"/>
    <w:rsid w:val="00B754FB"/>
    <w:rsid w:val="00B848B6"/>
    <w:rsid w:val="00B952AE"/>
    <w:rsid w:val="00B961D2"/>
    <w:rsid w:val="00BA4E73"/>
    <w:rsid w:val="00BA54ED"/>
    <w:rsid w:val="00BA5A34"/>
    <w:rsid w:val="00BA5F72"/>
    <w:rsid w:val="00BA6ED1"/>
    <w:rsid w:val="00BB2093"/>
    <w:rsid w:val="00BB2833"/>
    <w:rsid w:val="00BC542A"/>
    <w:rsid w:val="00BD5ADE"/>
    <w:rsid w:val="00BD5EFF"/>
    <w:rsid w:val="00BD61CB"/>
    <w:rsid w:val="00BE3D66"/>
    <w:rsid w:val="00BE5D6B"/>
    <w:rsid w:val="00BE5EC3"/>
    <w:rsid w:val="00BE7486"/>
    <w:rsid w:val="00BF170B"/>
    <w:rsid w:val="00BF29EE"/>
    <w:rsid w:val="00BF4D64"/>
    <w:rsid w:val="00BF57B4"/>
    <w:rsid w:val="00C0072E"/>
    <w:rsid w:val="00C0327C"/>
    <w:rsid w:val="00C139E4"/>
    <w:rsid w:val="00C14454"/>
    <w:rsid w:val="00C20C98"/>
    <w:rsid w:val="00C22FF4"/>
    <w:rsid w:val="00C23B89"/>
    <w:rsid w:val="00C24860"/>
    <w:rsid w:val="00C24F84"/>
    <w:rsid w:val="00C272CF"/>
    <w:rsid w:val="00C279E7"/>
    <w:rsid w:val="00C306EB"/>
    <w:rsid w:val="00C41B44"/>
    <w:rsid w:val="00C41E7F"/>
    <w:rsid w:val="00C43513"/>
    <w:rsid w:val="00C44D39"/>
    <w:rsid w:val="00C4742E"/>
    <w:rsid w:val="00C52F85"/>
    <w:rsid w:val="00C53896"/>
    <w:rsid w:val="00C66875"/>
    <w:rsid w:val="00C6728B"/>
    <w:rsid w:val="00C701BA"/>
    <w:rsid w:val="00C729E4"/>
    <w:rsid w:val="00C73D67"/>
    <w:rsid w:val="00C81839"/>
    <w:rsid w:val="00C83C08"/>
    <w:rsid w:val="00C84A58"/>
    <w:rsid w:val="00C84C67"/>
    <w:rsid w:val="00C85967"/>
    <w:rsid w:val="00C87E98"/>
    <w:rsid w:val="00C90068"/>
    <w:rsid w:val="00CA1276"/>
    <w:rsid w:val="00CA2543"/>
    <w:rsid w:val="00CA5C16"/>
    <w:rsid w:val="00CA5F54"/>
    <w:rsid w:val="00CB5BF5"/>
    <w:rsid w:val="00CC1484"/>
    <w:rsid w:val="00CC19C9"/>
    <w:rsid w:val="00CC4107"/>
    <w:rsid w:val="00CC416E"/>
    <w:rsid w:val="00CC4206"/>
    <w:rsid w:val="00CC6ADC"/>
    <w:rsid w:val="00CD02A7"/>
    <w:rsid w:val="00CD4C2B"/>
    <w:rsid w:val="00CD515D"/>
    <w:rsid w:val="00CE08DC"/>
    <w:rsid w:val="00CE2304"/>
    <w:rsid w:val="00CF7F30"/>
    <w:rsid w:val="00D039B6"/>
    <w:rsid w:val="00D11EDD"/>
    <w:rsid w:val="00D137AC"/>
    <w:rsid w:val="00D154D4"/>
    <w:rsid w:val="00D155D7"/>
    <w:rsid w:val="00D1739E"/>
    <w:rsid w:val="00D178BE"/>
    <w:rsid w:val="00D17DF8"/>
    <w:rsid w:val="00D17EEE"/>
    <w:rsid w:val="00D23DDD"/>
    <w:rsid w:val="00D23FE5"/>
    <w:rsid w:val="00D26C6C"/>
    <w:rsid w:val="00D27E5D"/>
    <w:rsid w:val="00D32268"/>
    <w:rsid w:val="00D4054A"/>
    <w:rsid w:val="00D40864"/>
    <w:rsid w:val="00D44343"/>
    <w:rsid w:val="00D50552"/>
    <w:rsid w:val="00D50B0D"/>
    <w:rsid w:val="00D67FE9"/>
    <w:rsid w:val="00D729EE"/>
    <w:rsid w:val="00D7704F"/>
    <w:rsid w:val="00D8322A"/>
    <w:rsid w:val="00D83C11"/>
    <w:rsid w:val="00D9087C"/>
    <w:rsid w:val="00D92E20"/>
    <w:rsid w:val="00DA0774"/>
    <w:rsid w:val="00DA2106"/>
    <w:rsid w:val="00DB2A90"/>
    <w:rsid w:val="00DB61F8"/>
    <w:rsid w:val="00DB72E2"/>
    <w:rsid w:val="00DC0272"/>
    <w:rsid w:val="00DC086A"/>
    <w:rsid w:val="00DC6210"/>
    <w:rsid w:val="00DC6ECF"/>
    <w:rsid w:val="00DC6F29"/>
    <w:rsid w:val="00DC7BF9"/>
    <w:rsid w:val="00DD37AA"/>
    <w:rsid w:val="00DD3D7B"/>
    <w:rsid w:val="00DD7146"/>
    <w:rsid w:val="00DE0296"/>
    <w:rsid w:val="00DE16B3"/>
    <w:rsid w:val="00DE2585"/>
    <w:rsid w:val="00DE5FD9"/>
    <w:rsid w:val="00DE6C36"/>
    <w:rsid w:val="00DF132B"/>
    <w:rsid w:val="00DF3F12"/>
    <w:rsid w:val="00E0051E"/>
    <w:rsid w:val="00E04E5B"/>
    <w:rsid w:val="00E05055"/>
    <w:rsid w:val="00E06D97"/>
    <w:rsid w:val="00E07E33"/>
    <w:rsid w:val="00E10AD1"/>
    <w:rsid w:val="00E128B3"/>
    <w:rsid w:val="00E16C5F"/>
    <w:rsid w:val="00E20492"/>
    <w:rsid w:val="00E2429D"/>
    <w:rsid w:val="00E26AF1"/>
    <w:rsid w:val="00E27DBC"/>
    <w:rsid w:val="00E30068"/>
    <w:rsid w:val="00E357A6"/>
    <w:rsid w:val="00E40556"/>
    <w:rsid w:val="00E46411"/>
    <w:rsid w:val="00E505A5"/>
    <w:rsid w:val="00E51AC0"/>
    <w:rsid w:val="00E5278C"/>
    <w:rsid w:val="00E53568"/>
    <w:rsid w:val="00E53E94"/>
    <w:rsid w:val="00E627A4"/>
    <w:rsid w:val="00E62A24"/>
    <w:rsid w:val="00E75EAD"/>
    <w:rsid w:val="00E767C1"/>
    <w:rsid w:val="00E8100F"/>
    <w:rsid w:val="00E82930"/>
    <w:rsid w:val="00E850B1"/>
    <w:rsid w:val="00E91081"/>
    <w:rsid w:val="00E93433"/>
    <w:rsid w:val="00E93737"/>
    <w:rsid w:val="00E94EB1"/>
    <w:rsid w:val="00E95708"/>
    <w:rsid w:val="00E97A30"/>
    <w:rsid w:val="00EA2555"/>
    <w:rsid w:val="00EA5569"/>
    <w:rsid w:val="00EB57A0"/>
    <w:rsid w:val="00EB6540"/>
    <w:rsid w:val="00EB6602"/>
    <w:rsid w:val="00EC10B2"/>
    <w:rsid w:val="00EC6832"/>
    <w:rsid w:val="00EC7944"/>
    <w:rsid w:val="00EC7E98"/>
    <w:rsid w:val="00ED460E"/>
    <w:rsid w:val="00ED58B4"/>
    <w:rsid w:val="00ED63D9"/>
    <w:rsid w:val="00EE1523"/>
    <w:rsid w:val="00EE555F"/>
    <w:rsid w:val="00EE694C"/>
    <w:rsid w:val="00EF629E"/>
    <w:rsid w:val="00EF75DC"/>
    <w:rsid w:val="00F0352D"/>
    <w:rsid w:val="00F03CB9"/>
    <w:rsid w:val="00F070CD"/>
    <w:rsid w:val="00F1099C"/>
    <w:rsid w:val="00F113D2"/>
    <w:rsid w:val="00F17308"/>
    <w:rsid w:val="00F24DB2"/>
    <w:rsid w:val="00F25990"/>
    <w:rsid w:val="00F27D4F"/>
    <w:rsid w:val="00F27F0E"/>
    <w:rsid w:val="00F37885"/>
    <w:rsid w:val="00F4165E"/>
    <w:rsid w:val="00F46ECE"/>
    <w:rsid w:val="00F50BF7"/>
    <w:rsid w:val="00F523BF"/>
    <w:rsid w:val="00F714DC"/>
    <w:rsid w:val="00F751B1"/>
    <w:rsid w:val="00F83E68"/>
    <w:rsid w:val="00F86158"/>
    <w:rsid w:val="00F86861"/>
    <w:rsid w:val="00FA1279"/>
    <w:rsid w:val="00FA1E79"/>
    <w:rsid w:val="00FA4C23"/>
    <w:rsid w:val="00FA64B5"/>
    <w:rsid w:val="00FA6EFA"/>
    <w:rsid w:val="00FB4AAF"/>
    <w:rsid w:val="00FB65F4"/>
    <w:rsid w:val="00FC13E6"/>
    <w:rsid w:val="00FC22E4"/>
    <w:rsid w:val="00FC470E"/>
    <w:rsid w:val="00FC7929"/>
    <w:rsid w:val="00FD2C46"/>
    <w:rsid w:val="00FD310E"/>
    <w:rsid w:val="00FD7146"/>
    <w:rsid w:val="00FE0530"/>
    <w:rsid w:val="00FE2E5D"/>
    <w:rsid w:val="00FE3C76"/>
    <w:rsid w:val="00FE42CD"/>
    <w:rsid w:val="00FE4515"/>
    <w:rsid w:val="00FF02B8"/>
    <w:rsid w:val="00FF2EAE"/>
    <w:rsid w:val="00FF4C33"/>
    <w:rsid w:val="00FF534A"/>
    <w:rsid w:val="00FF6F12"/>
    <w:rsid w:val="00FF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BCF8A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CA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A0E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43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8436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06D97"/>
    <w:pPr>
      <w:ind w:left="720"/>
      <w:contextualSpacing/>
    </w:pPr>
  </w:style>
  <w:style w:type="paragraph" w:customStyle="1" w:styleId="Closure">
    <w:name w:val="Closure"/>
    <w:basedOn w:val="Normal"/>
    <w:qFormat/>
    <w:rsid w:val="005634FB"/>
    <w:pPr>
      <w:spacing w:before="600" w:after="0" w:line="240" w:lineRule="auto"/>
    </w:pPr>
    <w:rPr>
      <w:rFonts w:eastAsia="Times New Roman" w:cs="Times New Roman"/>
      <w:i/>
      <w:sz w:val="18"/>
      <w:szCs w:val="24"/>
      <w:lang w:val="en-US" w:eastAsia="en-US"/>
    </w:rPr>
  </w:style>
  <w:style w:type="paragraph" w:customStyle="1" w:styleId="RecipientName-Address">
    <w:name w:val="Recipient Name - Address"/>
    <w:basedOn w:val="Normal"/>
    <w:qFormat/>
    <w:rsid w:val="005634FB"/>
    <w:pPr>
      <w:spacing w:before="600" w:after="0" w:line="240" w:lineRule="auto"/>
    </w:pPr>
    <w:rPr>
      <w:rFonts w:eastAsia="Times New Roman" w:cs="Times New Roman"/>
      <w:b/>
      <w:spacing w:val="10"/>
      <w:sz w:val="18"/>
      <w:szCs w:val="24"/>
      <w:lang w:val="en-US" w:eastAsia="en-US"/>
    </w:rPr>
  </w:style>
  <w:style w:type="paragraph" w:customStyle="1" w:styleId="BodyCopy">
    <w:name w:val="Body Copy"/>
    <w:basedOn w:val="Normal"/>
    <w:qFormat/>
    <w:rsid w:val="005634FB"/>
    <w:pPr>
      <w:spacing w:after="200" w:line="264" w:lineRule="auto"/>
    </w:pPr>
    <w:rPr>
      <w:rFonts w:eastAsia="Times New Roman" w:cs="Times New Roman"/>
      <w:sz w:val="18"/>
      <w:szCs w:val="24"/>
      <w:lang w:val="en-US" w:eastAsia="en-US"/>
    </w:rPr>
  </w:style>
  <w:style w:type="paragraph" w:customStyle="1" w:styleId="Greeting">
    <w:name w:val="Greeting"/>
    <w:basedOn w:val="Normal"/>
    <w:qFormat/>
    <w:rsid w:val="005634FB"/>
    <w:pPr>
      <w:spacing w:before="600" w:after="200" w:line="240" w:lineRule="auto"/>
    </w:pPr>
    <w:rPr>
      <w:rFonts w:eastAsia="Times New Roman" w:cs="Times New Roman"/>
      <w:sz w:val="18"/>
      <w:szCs w:val="24"/>
      <w:lang w:val="en-US" w:eastAsia="en-US"/>
    </w:rPr>
  </w:style>
  <w:style w:type="paragraph" w:customStyle="1" w:styleId="DateofLetter">
    <w:name w:val="Date of Letter"/>
    <w:basedOn w:val="Normal"/>
    <w:qFormat/>
    <w:rsid w:val="005634FB"/>
    <w:pPr>
      <w:spacing w:before="1200" w:after="0" w:line="240" w:lineRule="auto"/>
    </w:pPr>
    <w:rPr>
      <w:rFonts w:eastAsia="Times New Roman" w:cs="Times New Roman"/>
      <w:sz w:val="18"/>
      <w:szCs w:val="24"/>
      <w:lang w:val="en-US" w:eastAsia="en-US"/>
    </w:rPr>
  </w:style>
  <w:style w:type="paragraph" w:customStyle="1" w:styleId="Bold">
    <w:name w:val="Bold"/>
    <w:basedOn w:val="BodyCopy"/>
    <w:qFormat/>
    <w:rsid w:val="005634FB"/>
    <w:pPr>
      <w:spacing w:after="0" w:line="240" w:lineRule="auto"/>
    </w:pPr>
    <w:rPr>
      <w:b/>
      <w:spacing w:val="10"/>
    </w:rPr>
  </w:style>
  <w:style w:type="character" w:customStyle="1" w:styleId="apple-converted-space">
    <w:name w:val="apple-converted-space"/>
    <w:basedOn w:val="DefaultParagraphFont"/>
    <w:rsid w:val="005634FB"/>
  </w:style>
  <w:style w:type="table" w:customStyle="1" w:styleId="TableGrid1">
    <w:name w:val="Table Grid1"/>
    <w:basedOn w:val="TableNormal"/>
    <w:next w:val="TableGrid"/>
    <w:uiPriority w:val="39"/>
    <w:rsid w:val="00FE42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FE42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FE42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1E1B16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6E78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78D0"/>
  </w:style>
  <w:style w:type="paragraph" w:styleId="Footer">
    <w:name w:val="footer"/>
    <w:basedOn w:val="Normal"/>
    <w:link w:val="FooterChar"/>
    <w:uiPriority w:val="99"/>
    <w:unhideWhenUsed/>
    <w:rsid w:val="006E78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78D0"/>
  </w:style>
  <w:style w:type="character" w:styleId="PlaceholderText">
    <w:name w:val="Placeholder Text"/>
    <w:basedOn w:val="DefaultParagraphFont"/>
    <w:uiPriority w:val="99"/>
    <w:semiHidden/>
    <w:rsid w:val="006E78D0"/>
    <w:rPr>
      <w:color w:val="808080"/>
    </w:rPr>
  </w:style>
  <w:style w:type="paragraph" w:styleId="NoSpacing">
    <w:name w:val="No Spacing"/>
    <w:uiPriority w:val="1"/>
    <w:qFormat/>
    <w:rsid w:val="00EF629E"/>
    <w:pPr>
      <w:spacing w:after="0" w:line="240" w:lineRule="auto"/>
    </w:pPr>
    <w:rPr>
      <w:rFonts w:eastAsiaTheme="minorHAnsi"/>
      <w:color w:val="44546A" w:themeColor="text2"/>
      <w:sz w:val="20"/>
      <w:szCs w:val="20"/>
      <w:lang w:val="en-US"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46525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sv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7.png"/><Relationship Id="rId17" Type="http://schemas.openxmlformats.org/officeDocument/2006/relationships/image" Target="media/image12.sv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6.svg"/><Relationship Id="rId5" Type="http://schemas.openxmlformats.org/officeDocument/2006/relationships/webSettings" Target="webSettings.xml"/><Relationship Id="rId15" Type="http://schemas.openxmlformats.org/officeDocument/2006/relationships/image" Target="media/image10.svg"/><Relationship Id="rId10" Type="http://schemas.openxmlformats.org/officeDocument/2006/relationships/image" Target="media/image5.png"/><Relationship Id="rId19" Type="http://schemas.openxmlformats.org/officeDocument/2006/relationships/image" Target="media/image14.svg"/><Relationship Id="rId4" Type="http://schemas.openxmlformats.org/officeDocument/2006/relationships/settings" Target="settings.xml"/><Relationship Id="rId9" Type="http://schemas.openxmlformats.org/officeDocument/2006/relationships/image" Target="media/image4.svg"/><Relationship Id="rId14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Month Day, Year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Resume Version 2 Jamal Ahmed Full Stack Developer</Template>
  <TotalTime>0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Jamal Ahmed</dc:creator>
  <cp:keywords/>
  <dc:description/>
  <cp:lastModifiedBy>jamal ahmed</cp:lastModifiedBy>
  <cp:revision>2</cp:revision>
  <cp:lastPrinted>2019-02-28T01:43:00Z</cp:lastPrinted>
  <dcterms:created xsi:type="dcterms:W3CDTF">2019-02-28T02:14:00Z</dcterms:created>
  <dcterms:modified xsi:type="dcterms:W3CDTF">2019-02-28T02:14:00Z</dcterms:modified>
</cp:coreProperties>
</file>